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89C6" w14:textId="529C5CBA" w:rsidR="00657B22" w:rsidRPr="00FE770F" w:rsidRDefault="009D08FF" w:rsidP="0036525C">
      <w:pPr>
        <w:wordWrap w:val="0"/>
        <w:jc w:val="right"/>
        <w:rPr>
          <w:rFonts w:ascii="ＭＳ 明朝" w:eastAsia="ＭＳ 明朝" w:hAnsi="ＭＳ 明朝"/>
        </w:rPr>
      </w:pPr>
      <w:r w:rsidRPr="00FE770F">
        <w:rPr>
          <w:rFonts w:ascii="ＭＳ 明朝" w:eastAsia="ＭＳ 明朝" w:hAnsi="ＭＳ 明朝" w:hint="eastAsia"/>
        </w:rPr>
        <w:t xml:space="preserve">　　　　　　</w:t>
      </w:r>
      <w:r w:rsidR="00523013" w:rsidRPr="00FE770F">
        <w:rPr>
          <w:rFonts w:ascii="ＭＳ 明朝" w:eastAsia="ＭＳ 明朝" w:hAnsi="ＭＳ 明朝" w:hint="eastAsia"/>
        </w:rPr>
        <w:t xml:space="preserve">　　　　　　　　　　　　　　</w:t>
      </w:r>
      <w:r w:rsidR="00883930">
        <w:rPr>
          <w:rFonts w:ascii="ＭＳ 明朝" w:eastAsia="ＭＳ 明朝" w:hAnsi="ＭＳ 明朝" w:hint="eastAsia"/>
        </w:rPr>
        <w:t xml:space="preserve">　　</w:t>
      </w:r>
      <w:r w:rsidR="00657B22" w:rsidRPr="00FE770F">
        <w:rPr>
          <w:rFonts w:ascii="ＭＳ 明朝" w:eastAsia="ＭＳ 明朝" w:hAnsi="ＭＳ 明朝" w:hint="eastAsia"/>
        </w:rPr>
        <w:t xml:space="preserve">　　</w:t>
      </w:r>
      <w:r w:rsidR="00355079">
        <w:rPr>
          <w:rFonts w:ascii="ＭＳ 明朝" w:eastAsia="ＭＳ 明朝" w:hAnsi="ＭＳ 明朝" w:hint="eastAsia"/>
        </w:rPr>
        <w:t xml:space="preserve">　　</w:t>
      </w:r>
      <w:r w:rsidR="0062471A" w:rsidRPr="00FE770F">
        <w:rPr>
          <w:rFonts w:ascii="ＭＳ 明朝" w:eastAsia="ＭＳ 明朝" w:hAnsi="ＭＳ 明朝" w:hint="eastAsia"/>
        </w:rPr>
        <w:t xml:space="preserve">　</w:t>
      </w:r>
      <w:r w:rsidR="00657B22" w:rsidRPr="00FE770F">
        <w:rPr>
          <w:rFonts w:ascii="ＭＳ 明朝" w:eastAsia="ＭＳ 明朝" w:hAnsi="ＭＳ 明朝" w:hint="eastAsia"/>
        </w:rPr>
        <w:t>年</w:t>
      </w:r>
      <w:r w:rsidR="00CB6891" w:rsidRPr="00FE770F">
        <w:rPr>
          <w:rFonts w:ascii="ＭＳ 明朝" w:eastAsia="ＭＳ 明朝" w:hAnsi="ＭＳ 明朝" w:hint="eastAsia"/>
        </w:rPr>
        <w:t xml:space="preserve">　</w:t>
      </w:r>
      <w:r w:rsidR="00657B22" w:rsidRPr="00FE770F">
        <w:rPr>
          <w:rFonts w:ascii="ＭＳ 明朝" w:eastAsia="ＭＳ 明朝" w:hAnsi="ＭＳ 明朝" w:hint="eastAsia"/>
        </w:rPr>
        <w:t xml:space="preserve">   月</w:t>
      </w:r>
      <w:r w:rsidR="00CB6891" w:rsidRPr="00FE770F">
        <w:rPr>
          <w:rFonts w:ascii="ＭＳ 明朝" w:eastAsia="ＭＳ 明朝" w:hAnsi="ＭＳ 明朝" w:hint="eastAsia"/>
        </w:rPr>
        <w:t xml:space="preserve">　</w:t>
      </w:r>
      <w:r w:rsidR="00F52D11">
        <w:rPr>
          <w:rFonts w:ascii="ＭＳ 明朝" w:eastAsia="ＭＳ 明朝" w:hAnsi="ＭＳ 明朝" w:hint="eastAsia"/>
        </w:rPr>
        <w:t xml:space="preserve"> </w:t>
      </w:r>
      <w:r w:rsidR="00657B22" w:rsidRPr="00FE770F">
        <w:rPr>
          <w:rFonts w:ascii="ＭＳ 明朝" w:eastAsia="ＭＳ 明朝" w:hAnsi="ＭＳ 明朝" w:hint="eastAsia"/>
        </w:rPr>
        <w:t xml:space="preserve">  日</w:t>
      </w:r>
      <w:r w:rsidR="0036525C">
        <w:rPr>
          <w:rFonts w:ascii="ＭＳ 明朝" w:eastAsia="ＭＳ 明朝" w:hAnsi="ＭＳ 明朝" w:hint="eastAsia"/>
        </w:rPr>
        <w:t xml:space="preserve">　　</w:t>
      </w:r>
    </w:p>
    <w:p w14:paraId="102D1A85" w14:textId="28792414" w:rsidR="00657B22" w:rsidRPr="00F354A6" w:rsidRDefault="007726A8" w:rsidP="001D68A9">
      <w:pPr>
        <w:ind w:firstLineChars="400" w:firstLine="1003"/>
        <w:rPr>
          <w:rFonts w:ascii="ＭＳ 明朝" w:eastAsia="ＭＳ 明朝" w:hAnsi="ＭＳ 明朝"/>
          <w:b/>
          <w:sz w:val="27"/>
          <w:szCs w:val="27"/>
        </w:rPr>
      </w:pPr>
      <w:r w:rsidRPr="00F354A6">
        <w:rPr>
          <w:rFonts w:ascii="ＭＳ 明朝" w:eastAsia="ＭＳ 明朝" w:hAnsi="ＭＳ 明朝" w:hint="eastAsia"/>
          <w:b/>
          <w:sz w:val="27"/>
          <w:szCs w:val="27"/>
        </w:rPr>
        <w:t>2026</w:t>
      </w:r>
      <w:r w:rsidR="00657B22" w:rsidRPr="00F354A6">
        <w:rPr>
          <w:rFonts w:ascii="ＭＳ 明朝" w:eastAsia="ＭＳ 明朝" w:hAnsi="ＭＳ 明朝" w:hint="eastAsia"/>
          <w:b/>
          <w:sz w:val="27"/>
          <w:szCs w:val="27"/>
        </w:rPr>
        <w:t>年度</w:t>
      </w:r>
      <w:r w:rsidR="00A34DDF" w:rsidRPr="00F354A6">
        <w:rPr>
          <w:rFonts w:ascii="ＭＳ 明朝" w:eastAsia="ＭＳ 明朝" w:hAnsi="ＭＳ 明朝" w:hint="eastAsia"/>
          <w:b/>
          <w:sz w:val="27"/>
          <w:szCs w:val="27"/>
        </w:rPr>
        <w:t xml:space="preserve">　新設のおもちゃ図書館に</w:t>
      </w:r>
      <w:r w:rsidR="00C43C89" w:rsidRPr="00F354A6">
        <w:rPr>
          <w:rFonts w:ascii="ＭＳ 明朝" w:eastAsia="ＭＳ 明朝" w:hAnsi="ＭＳ 明朝" w:hint="eastAsia"/>
          <w:b/>
          <w:sz w:val="27"/>
          <w:szCs w:val="27"/>
        </w:rPr>
        <w:t>おもちゃセット助成</w:t>
      </w:r>
      <w:r w:rsidR="005C1887" w:rsidRPr="00F354A6">
        <w:rPr>
          <w:rFonts w:ascii="ＭＳ 明朝" w:eastAsia="ＭＳ 明朝" w:hAnsi="ＭＳ 明朝" w:hint="eastAsia"/>
          <w:b/>
          <w:sz w:val="27"/>
          <w:szCs w:val="27"/>
        </w:rPr>
        <w:t>事業</w:t>
      </w:r>
      <w:r w:rsidR="00C43C89" w:rsidRPr="00F354A6">
        <w:rPr>
          <w:rFonts w:ascii="ＭＳ 明朝" w:eastAsia="ＭＳ 明朝" w:hAnsi="ＭＳ 明朝" w:hint="eastAsia"/>
          <w:b/>
          <w:sz w:val="27"/>
          <w:szCs w:val="27"/>
        </w:rPr>
        <w:t xml:space="preserve">　完了報告書</w:t>
      </w:r>
    </w:p>
    <w:p w14:paraId="2D5F0C87" w14:textId="77777777" w:rsidR="00A47E17" w:rsidRPr="00F354A6" w:rsidRDefault="005B3593" w:rsidP="00354234">
      <w:pPr>
        <w:ind w:firstLineChars="100" w:firstLine="220"/>
        <w:rPr>
          <w:rFonts w:ascii="ＭＳ 明朝" w:eastAsia="ＭＳ 明朝" w:hAnsi="ＭＳ 明朝"/>
        </w:rPr>
      </w:pPr>
      <w:r w:rsidRPr="00F354A6">
        <w:rPr>
          <w:rFonts w:ascii="ＭＳ 明朝" w:eastAsia="ＭＳ 明朝" w:hAnsi="ＭＳ 明朝" w:hint="eastAsia"/>
        </w:rPr>
        <w:t>一般</w:t>
      </w:r>
      <w:r w:rsidR="00657B22" w:rsidRPr="00F354A6">
        <w:rPr>
          <w:rFonts w:ascii="ＭＳ 明朝" w:eastAsia="ＭＳ 明朝" w:hAnsi="ＭＳ 明朝" w:hint="eastAsia"/>
        </w:rPr>
        <w:t>財団法人 日本おもちゃ図書館財団</w:t>
      </w:r>
      <w:r w:rsidR="005C1887" w:rsidRPr="00F354A6">
        <w:rPr>
          <w:rFonts w:ascii="ＭＳ 明朝" w:eastAsia="ＭＳ 明朝" w:hAnsi="ＭＳ 明朝" w:hint="eastAsia"/>
        </w:rPr>
        <w:t xml:space="preserve"> 殿</w:t>
      </w:r>
      <w:r w:rsidR="004418E4" w:rsidRPr="00F354A6">
        <w:rPr>
          <w:rFonts w:ascii="ＭＳ 明朝" w:eastAsia="ＭＳ 明朝" w:hAnsi="ＭＳ 明朝" w:hint="eastAsia"/>
        </w:rPr>
        <w:t xml:space="preserve">　　　　　</w:t>
      </w:r>
    </w:p>
    <w:tbl>
      <w:tblPr>
        <w:tblW w:w="10064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6"/>
        <w:gridCol w:w="2505"/>
        <w:gridCol w:w="5103"/>
      </w:tblGrid>
      <w:tr w:rsidR="00657B22" w:rsidRPr="0028419E" w14:paraId="14E5D2E6" w14:textId="77777777" w:rsidTr="00C43C89">
        <w:trPr>
          <w:trHeight w:val="647"/>
        </w:trPr>
        <w:tc>
          <w:tcPr>
            <w:tcW w:w="2456" w:type="dxa"/>
            <w:vAlign w:val="center"/>
          </w:tcPr>
          <w:p w14:paraId="327050F7" w14:textId="77777777" w:rsidR="00657B22" w:rsidRPr="0028419E" w:rsidRDefault="003417DE" w:rsidP="0035423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pacing w:val="15"/>
                <w:kern w:val="0"/>
                <w:sz w:val="22"/>
                <w:szCs w:val="22"/>
                <w:fitText w:val="1980" w:id="1737146624"/>
              </w:rPr>
              <w:t>おもちゃ図書館</w:t>
            </w:r>
            <w:r w:rsidRPr="0028419E">
              <w:rPr>
                <w:rFonts w:ascii="ＭＳ 明朝" w:eastAsia="ＭＳ 明朝" w:hAnsi="ＭＳ 明朝" w:hint="eastAsia"/>
                <w:spacing w:val="5"/>
                <w:kern w:val="0"/>
                <w:sz w:val="22"/>
                <w:szCs w:val="22"/>
                <w:fitText w:val="1980" w:id="1737146624"/>
              </w:rPr>
              <w:t>名</w:t>
            </w:r>
          </w:p>
        </w:tc>
        <w:tc>
          <w:tcPr>
            <w:tcW w:w="7608" w:type="dxa"/>
            <w:gridSpan w:val="2"/>
          </w:tcPr>
          <w:p w14:paraId="19DED6DE" w14:textId="77777777" w:rsidR="00657B22" w:rsidRPr="0028419E" w:rsidRDefault="00657B22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57B22" w:rsidRPr="0028419E" w14:paraId="43CB1816" w14:textId="77777777" w:rsidTr="00951D7A">
        <w:trPr>
          <w:trHeight w:val="637"/>
        </w:trPr>
        <w:tc>
          <w:tcPr>
            <w:tcW w:w="2456" w:type="dxa"/>
            <w:vAlign w:val="center"/>
          </w:tcPr>
          <w:p w14:paraId="4FD889A3" w14:textId="77777777" w:rsidR="00657B22" w:rsidRPr="0028419E" w:rsidRDefault="00657B22" w:rsidP="0035423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pacing w:val="330"/>
                <w:kern w:val="0"/>
                <w:sz w:val="22"/>
                <w:szCs w:val="22"/>
                <w:fitText w:val="1980" w:id="1737146625"/>
              </w:rPr>
              <w:t>代表</w:t>
            </w:r>
            <w:r w:rsidRPr="0028419E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980" w:id="1737146625"/>
              </w:rPr>
              <w:t>者</w:t>
            </w:r>
          </w:p>
        </w:tc>
        <w:tc>
          <w:tcPr>
            <w:tcW w:w="7608" w:type="dxa"/>
            <w:gridSpan w:val="2"/>
            <w:vAlign w:val="center"/>
          </w:tcPr>
          <w:p w14:paraId="41250204" w14:textId="77777777" w:rsidR="00657B22" w:rsidRPr="0028419E" w:rsidRDefault="00657B22" w:rsidP="0019235E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              </w:t>
            </w:r>
            <w:r w:rsidR="0019235E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 </w:t>
            </w:r>
            <w:r w:rsidR="0019235E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</w:t>
            </w:r>
            <w:r w:rsidR="0019235E" w:rsidRPr="0028419E">
              <w:rPr>
                <w:rFonts w:ascii="ＭＳ 明朝" w:eastAsia="ＭＳ 明朝" w:hAnsi="ＭＳ 明朝"/>
                <w:sz w:val="22"/>
                <w:szCs w:val="22"/>
              </w:rPr>
              <w:t>㊞</w:t>
            </w:r>
          </w:p>
        </w:tc>
      </w:tr>
      <w:tr w:rsidR="005C1887" w:rsidRPr="0028419E" w14:paraId="17FC0CAF" w14:textId="77777777" w:rsidTr="007C44E9">
        <w:trPr>
          <w:cantSplit/>
          <w:trHeight w:val="571"/>
        </w:trPr>
        <w:tc>
          <w:tcPr>
            <w:tcW w:w="2456" w:type="dxa"/>
            <w:tcBorders>
              <w:bottom w:val="dashed" w:sz="4" w:space="0" w:color="auto"/>
            </w:tcBorders>
            <w:vAlign w:val="center"/>
          </w:tcPr>
          <w:p w14:paraId="6167EC84" w14:textId="77777777" w:rsidR="005C1887" w:rsidRPr="0028419E" w:rsidRDefault="005C1887" w:rsidP="0035423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事業実施場所 ／住所</w:t>
            </w:r>
          </w:p>
        </w:tc>
        <w:tc>
          <w:tcPr>
            <w:tcW w:w="7608" w:type="dxa"/>
            <w:gridSpan w:val="2"/>
            <w:tcBorders>
              <w:bottom w:val="dashed" w:sz="4" w:space="0" w:color="auto"/>
            </w:tcBorders>
            <w:vAlign w:val="center"/>
          </w:tcPr>
          <w:p w14:paraId="6AE96CB3" w14:textId="77777777" w:rsidR="005C1887" w:rsidRPr="0028419E" w:rsidRDefault="005C1887" w:rsidP="00A47E1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57B22" w:rsidRPr="0028419E" w14:paraId="1C8C854E" w14:textId="77777777" w:rsidTr="00951D7A">
        <w:trPr>
          <w:cantSplit/>
          <w:trHeight w:val="982"/>
        </w:trPr>
        <w:tc>
          <w:tcPr>
            <w:tcW w:w="2456" w:type="dxa"/>
            <w:tcBorders>
              <w:top w:val="dashed" w:sz="4" w:space="0" w:color="auto"/>
            </w:tcBorders>
            <w:vAlign w:val="center"/>
          </w:tcPr>
          <w:p w14:paraId="3B7F6094" w14:textId="77777777" w:rsidR="00657B22" w:rsidRPr="0028419E" w:rsidRDefault="00657B22" w:rsidP="00354234">
            <w:pPr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pacing w:val="137"/>
                <w:kern w:val="0"/>
                <w:sz w:val="22"/>
                <w:szCs w:val="22"/>
                <w:fitText w:val="1980" w:id="1737146880"/>
              </w:rPr>
              <w:t>連</w:t>
            </w:r>
            <w:r w:rsidR="00C43C89" w:rsidRPr="0028419E">
              <w:rPr>
                <w:rFonts w:ascii="ＭＳ 明朝" w:eastAsia="ＭＳ 明朝" w:hAnsi="ＭＳ 明朝" w:hint="eastAsia"/>
                <w:spacing w:val="137"/>
                <w:kern w:val="0"/>
                <w:sz w:val="22"/>
                <w:szCs w:val="22"/>
                <w:fitText w:val="1980" w:id="1737146880"/>
              </w:rPr>
              <w:t xml:space="preserve"> </w:t>
            </w:r>
            <w:r w:rsidRPr="0028419E">
              <w:rPr>
                <w:rFonts w:ascii="ＭＳ 明朝" w:eastAsia="ＭＳ 明朝" w:hAnsi="ＭＳ 明朝" w:hint="eastAsia"/>
                <w:spacing w:val="137"/>
                <w:kern w:val="0"/>
                <w:sz w:val="22"/>
                <w:szCs w:val="22"/>
                <w:fitText w:val="1980" w:id="1737146880"/>
              </w:rPr>
              <w:t>絡</w:t>
            </w:r>
            <w:r w:rsidR="00C43C89" w:rsidRPr="0028419E">
              <w:rPr>
                <w:rFonts w:ascii="ＭＳ 明朝" w:eastAsia="ＭＳ 明朝" w:hAnsi="ＭＳ 明朝" w:hint="eastAsia"/>
                <w:spacing w:val="137"/>
                <w:kern w:val="0"/>
                <w:sz w:val="22"/>
                <w:szCs w:val="22"/>
                <w:fitText w:val="1980" w:id="1737146880"/>
              </w:rPr>
              <w:t xml:space="preserve"> </w:t>
            </w:r>
            <w:r w:rsidRPr="0028419E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1980" w:id="1737146880"/>
              </w:rPr>
              <w:t>先</w:t>
            </w:r>
          </w:p>
          <w:p w14:paraId="20A8E0CA" w14:textId="77777777" w:rsidR="00C43C89" w:rsidRPr="0028419E" w:rsidRDefault="00C43C89" w:rsidP="0035423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608" w:type="dxa"/>
            <w:gridSpan w:val="2"/>
            <w:tcBorders>
              <w:top w:val="dashed" w:sz="4" w:space="0" w:color="auto"/>
            </w:tcBorders>
          </w:tcPr>
          <w:p w14:paraId="09C462C1" w14:textId="77777777" w:rsidR="00657B22" w:rsidRPr="0028419E" w:rsidRDefault="00657B22" w:rsidP="00883930">
            <w:pPr>
              <w:spacing w:line="180" w:lineRule="exact"/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</w:t>
            </w:r>
          </w:p>
          <w:p w14:paraId="4E0D3086" w14:textId="77777777" w:rsidR="00657B22" w:rsidRPr="0028419E" w:rsidRDefault="00C43C8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〒</w:t>
            </w:r>
          </w:p>
          <w:p w14:paraId="6B0B572C" w14:textId="77777777" w:rsidR="005C1887" w:rsidRPr="0028419E" w:rsidRDefault="005C188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D1C32AA" w14:textId="77777777" w:rsidR="00C43C89" w:rsidRPr="0028419E" w:rsidRDefault="00C43C89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FA64854" w14:textId="77777777" w:rsidR="00C43C89" w:rsidRPr="0028419E" w:rsidRDefault="00C43C89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0776A8C" w14:textId="77777777" w:rsidR="00253CF1" w:rsidRDefault="005B6438" w:rsidP="005B643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担当者：　　　　　　　　　　</w:t>
            </w:r>
            <w:r w:rsidR="00657B22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電話</w:t>
            </w:r>
            <w:r w:rsidR="007C44E9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：</w:t>
            </w:r>
            <w:r w:rsidR="00883930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="00DE6C29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(</w:t>
            </w:r>
            <w:r w:rsidR="00657B22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</w:t>
            </w:r>
            <w:r w:rsidR="005C1887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C43C89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="00E57865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657B22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</w:t>
            </w:r>
            <w:r w:rsidR="00DE6C29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)</w:t>
            </w:r>
            <w:r w:rsidR="00657B22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</w:t>
            </w:r>
            <w:r w:rsidR="00DE6C29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9C7E56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5C1887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</w:t>
            </w:r>
          </w:p>
          <w:p w14:paraId="19318A1F" w14:textId="554C7027" w:rsidR="00657B22" w:rsidRPr="0028419E" w:rsidRDefault="00657B22" w:rsidP="00253CF1">
            <w:pPr>
              <w:spacing w:line="40" w:lineRule="exact"/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</w:t>
            </w:r>
            <w:r w:rsidR="00161405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</w:t>
            </w:r>
          </w:p>
        </w:tc>
      </w:tr>
      <w:tr w:rsidR="0016597A" w:rsidRPr="0028419E" w14:paraId="7789C6D9" w14:textId="77777777" w:rsidTr="00BC4DF1">
        <w:trPr>
          <w:trHeight w:val="731"/>
        </w:trPr>
        <w:tc>
          <w:tcPr>
            <w:tcW w:w="10064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2C419" w14:textId="2901581E" w:rsidR="0016597A" w:rsidRPr="0028419E" w:rsidRDefault="00C43C89" w:rsidP="00C43C8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１．</w:t>
            </w:r>
            <w:r w:rsidR="005C1887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助成金の使用内訳</w:t>
            </w:r>
            <w:r w:rsidR="00076BDC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　</w:t>
            </w:r>
            <w:r w:rsidR="00076BDC" w:rsidRPr="00C43CE0">
              <w:rPr>
                <w:rFonts w:ascii="ＭＳ 明朝" w:eastAsia="ＭＳ 明朝" w:hAnsi="ＭＳ 明朝"/>
                <w:sz w:val="20"/>
              </w:rPr>
              <w:t>［収　入］</w:t>
            </w:r>
            <w:r w:rsidR="00076BDC" w:rsidRPr="00C43CE0">
              <w:rPr>
                <w:rFonts w:ascii="ＭＳ 明朝" w:eastAsia="ＭＳ 明朝" w:hAnsi="ＭＳ 明朝" w:hint="eastAsia"/>
                <w:sz w:val="20"/>
              </w:rPr>
              <w:t xml:space="preserve">　　　　　　　　　　　　　　　　　</w:t>
            </w:r>
            <w:r w:rsidR="00C43CE0">
              <w:rPr>
                <w:rFonts w:ascii="ＭＳ 明朝" w:eastAsia="ＭＳ 明朝" w:hAnsi="ＭＳ 明朝" w:hint="eastAsia"/>
                <w:sz w:val="20"/>
              </w:rPr>
              <w:t xml:space="preserve">　　　</w:t>
            </w:r>
            <w:r w:rsidR="00076BDC" w:rsidRPr="00C43CE0"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r w:rsidR="00076BDC" w:rsidRPr="00C43CE0">
              <w:rPr>
                <w:rFonts w:ascii="ＭＳ 明朝" w:eastAsia="ＭＳ 明朝" w:hAnsi="ＭＳ 明朝"/>
                <w:sz w:val="20"/>
              </w:rPr>
              <w:t>［支　出］</w:t>
            </w:r>
          </w:p>
        </w:tc>
      </w:tr>
      <w:tr w:rsidR="00CA60A9" w:rsidRPr="0028419E" w14:paraId="005DA04B" w14:textId="77777777" w:rsidTr="005B6F2A">
        <w:trPr>
          <w:trHeight w:val="2213"/>
        </w:trPr>
        <w:tc>
          <w:tcPr>
            <w:tcW w:w="4961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91D2D1B" w14:textId="1304D37C" w:rsidR="0016597A" w:rsidRPr="0028419E" w:rsidRDefault="0016597A" w:rsidP="00D42AF2">
            <w:pPr>
              <w:spacing w:line="276" w:lineRule="auto"/>
              <w:ind w:left="29"/>
              <w:rPr>
                <w:rFonts w:ascii="ＭＳ 明朝" w:eastAsia="ＭＳ 明朝" w:hAnsi="ＭＳ 明朝"/>
                <w:sz w:val="22"/>
                <w:szCs w:val="22"/>
                <w:u w:val="single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①財団からの助成金　　</w:t>
            </w:r>
            <w:r w:rsidR="00CA60A9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   　　円</w:t>
            </w:r>
          </w:p>
          <w:p w14:paraId="3F581BBB" w14:textId="77777777" w:rsidR="0016597A" w:rsidRPr="0028419E" w:rsidRDefault="0016597A" w:rsidP="00977C38">
            <w:pPr>
              <w:ind w:left="28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22CB43E" w14:textId="77777777" w:rsidR="0016597A" w:rsidRPr="0028419E" w:rsidRDefault="0016597A" w:rsidP="00D42AF2">
            <w:pPr>
              <w:spacing w:line="276" w:lineRule="auto"/>
              <w:ind w:left="29"/>
              <w:rPr>
                <w:rFonts w:ascii="ＭＳ 明朝" w:eastAsia="ＭＳ 明朝" w:hAnsi="ＭＳ 明朝"/>
                <w:sz w:val="22"/>
                <w:szCs w:val="22"/>
                <w:u w:val="single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②自己資金　　　　　　  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   　　円</w:t>
            </w:r>
          </w:p>
          <w:p w14:paraId="780B8A28" w14:textId="77777777" w:rsidR="0016597A" w:rsidRPr="0028419E" w:rsidRDefault="0016597A" w:rsidP="00977C38">
            <w:pPr>
              <w:ind w:left="28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DC0265A" w14:textId="77777777" w:rsidR="0016597A" w:rsidRPr="0028419E" w:rsidRDefault="0016597A" w:rsidP="00D42AF2">
            <w:pPr>
              <w:spacing w:line="276" w:lineRule="auto"/>
              <w:ind w:left="29"/>
              <w:rPr>
                <w:rFonts w:ascii="ＭＳ 明朝" w:eastAsia="ＭＳ 明朝" w:hAnsi="ＭＳ 明朝"/>
                <w:sz w:val="22"/>
                <w:szCs w:val="22"/>
                <w:u w:val="single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③その他　　　　　　　  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   　　　円</w:t>
            </w:r>
          </w:p>
          <w:p w14:paraId="7F8C346A" w14:textId="77777777" w:rsidR="0016597A" w:rsidRPr="0028419E" w:rsidRDefault="0016597A" w:rsidP="00977C38">
            <w:pPr>
              <w:ind w:left="28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0C3D219" w14:textId="77777777" w:rsidR="0016597A" w:rsidRPr="0028419E" w:rsidRDefault="0016597A" w:rsidP="00CA60A9">
            <w:pPr>
              <w:spacing w:line="276" w:lineRule="auto"/>
              <w:ind w:firstLineChars="650" w:firstLine="1298"/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計　</w:t>
            </w:r>
            <w:r w:rsidR="00CA60A9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</w:t>
            </w:r>
            <w:r w:rsidR="00CA60A9" w:rsidRPr="0028419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 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円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DBAF07" w14:textId="77777777" w:rsidR="0016597A" w:rsidRPr="0028419E" w:rsidRDefault="0016597A" w:rsidP="00CA60A9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①おもちゃ</w:t>
            </w:r>
            <w:r w:rsidR="005C1887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等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の購入</w:t>
            </w:r>
            <w:r w:rsidR="005C1887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（ア）</w:t>
            </w:r>
            <w:r w:rsidR="00CA60A9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　　　円</w:t>
            </w:r>
          </w:p>
          <w:p w14:paraId="40D655DE" w14:textId="77777777" w:rsidR="0016597A" w:rsidRPr="0028419E" w:rsidRDefault="0016597A" w:rsidP="00977C38">
            <w:pPr>
              <w:widowControl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9A8F393" w14:textId="77777777" w:rsidR="0016597A" w:rsidRPr="0028419E" w:rsidRDefault="005C1887" w:rsidP="00951D7A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②備品の購入</w:t>
            </w:r>
            <w:r w:rsidR="00951D7A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（イ）</w:t>
            </w:r>
            <w:r w:rsidR="00CA60A9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</w:t>
            </w:r>
            <w:r w:rsidR="0016597A" w:rsidRPr="0028419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　　　円</w:t>
            </w:r>
          </w:p>
          <w:p w14:paraId="61953BA5" w14:textId="77777777" w:rsidR="0016597A" w:rsidRPr="0028419E" w:rsidRDefault="0016597A" w:rsidP="00977C38">
            <w:pPr>
              <w:widowControl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51E22DA" w14:textId="77777777" w:rsidR="0016597A" w:rsidRPr="0028419E" w:rsidRDefault="0016597A" w:rsidP="00CA60A9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③その他</w:t>
            </w:r>
            <w:r w:rsidR="00951D7A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　</w:t>
            </w:r>
            <w:r w:rsidR="005C1887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（ウ）　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　　　円</w:t>
            </w:r>
          </w:p>
          <w:p w14:paraId="602BCCFA" w14:textId="77777777" w:rsidR="0016597A" w:rsidRPr="0028419E" w:rsidRDefault="0016597A" w:rsidP="00977C3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</w:t>
            </w:r>
          </w:p>
          <w:p w14:paraId="0B636D1D" w14:textId="77777777" w:rsidR="0016597A" w:rsidRPr="0028419E" w:rsidRDefault="0016597A" w:rsidP="0016597A">
            <w:pPr>
              <w:spacing w:line="276" w:lineRule="auto"/>
              <w:ind w:firstLineChars="300" w:firstLine="599"/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</w:t>
            </w:r>
            <w:r w:rsidR="00CA60A9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計　</w:t>
            </w:r>
            <w:r w:rsidR="005C1887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　　　円</w:t>
            </w:r>
          </w:p>
        </w:tc>
      </w:tr>
      <w:tr w:rsidR="005073BA" w:rsidRPr="0028419E" w14:paraId="2B949BEB" w14:textId="77777777" w:rsidTr="00076BDC">
        <w:trPr>
          <w:trHeight w:val="3014"/>
        </w:trPr>
        <w:tc>
          <w:tcPr>
            <w:tcW w:w="10064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22DB1DE9" w14:textId="77777777" w:rsidR="00254B4F" w:rsidRPr="0028419E" w:rsidRDefault="00254B4F" w:rsidP="00254B4F">
            <w:pPr>
              <w:spacing w:line="8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B17441E" w14:textId="55E53AF4" w:rsidR="00C21611" w:rsidRPr="0028419E" w:rsidRDefault="00D42AF2" w:rsidP="00D42AF2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２．</w:t>
            </w:r>
            <w:r w:rsidR="00883930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おもちゃ図書館開設の成果</w:t>
            </w:r>
            <w:r w:rsidR="00A547F4">
              <w:rPr>
                <w:rFonts w:ascii="ＭＳ 明朝" w:eastAsia="ＭＳ 明朝" w:hAnsi="ＭＳ 明朝" w:hint="eastAsia"/>
                <w:sz w:val="22"/>
                <w:szCs w:val="22"/>
              </w:rPr>
              <w:t>と改善</w:t>
            </w:r>
            <w:r w:rsidR="006D4AE1">
              <w:rPr>
                <w:rFonts w:ascii="ＭＳ 明朝" w:eastAsia="ＭＳ 明朝" w:hAnsi="ＭＳ 明朝" w:hint="eastAsia"/>
                <w:sz w:val="22"/>
                <w:szCs w:val="22"/>
              </w:rPr>
              <w:t>点</w:t>
            </w:r>
            <w:r w:rsidR="00951D7A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（ </w:t>
            </w:r>
            <w:r w:rsidR="00883930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助成事業実施の感想</w:t>
            </w:r>
            <w:r w:rsidR="00951D7A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="00C21611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）</w:t>
            </w:r>
          </w:p>
          <w:p w14:paraId="569D1E45" w14:textId="77777777" w:rsidR="005073BA" w:rsidRPr="0028419E" w:rsidRDefault="005073B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49F2211" w14:textId="77777777" w:rsidR="004F59B9" w:rsidRPr="0028419E" w:rsidRDefault="004F59B9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7EAE0AF" w14:textId="77777777" w:rsidR="004F59B9" w:rsidRPr="0028419E" w:rsidRDefault="004F59B9" w:rsidP="0016597A">
            <w:pPr>
              <w:ind w:rightChars="-99" w:right="-218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8BA72BE" w14:textId="77777777" w:rsidR="00C21611" w:rsidRPr="0028419E" w:rsidRDefault="00C2161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3D09C58" w14:textId="77777777" w:rsidR="00C21611" w:rsidRPr="0028419E" w:rsidRDefault="00C2161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6AB7AD8" w14:textId="77777777" w:rsidR="005073BA" w:rsidRPr="0028419E" w:rsidRDefault="005073BA" w:rsidP="005073B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57B22" w:rsidRPr="0028419E" w14:paraId="52D91AB9" w14:textId="77777777" w:rsidTr="00DA39B1">
        <w:trPr>
          <w:trHeight w:val="2265"/>
        </w:trPr>
        <w:tc>
          <w:tcPr>
            <w:tcW w:w="1006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F2E4C20" w14:textId="77777777" w:rsidR="00254B4F" w:rsidRPr="0028419E" w:rsidRDefault="00254B4F" w:rsidP="00254B4F">
            <w:pPr>
              <w:spacing w:line="8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E2B6BF3" w14:textId="77777777" w:rsidR="00657B22" w:rsidRPr="0028419E" w:rsidRDefault="00C21611" w:rsidP="00C43C8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３．お届けした「おもちゃセット」の内容</w:t>
            </w:r>
            <w:r w:rsidR="00997280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について</w:t>
            </w:r>
          </w:p>
        </w:tc>
      </w:tr>
      <w:tr w:rsidR="00657B22" w:rsidRPr="0028419E" w14:paraId="3BD1F1AD" w14:textId="77777777" w:rsidTr="00E50F27">
        <w:trPr>
          <w:trHeight w:val="567"/>
        </w:trPr>
        <w:tc>
          <w:tcPr>
            <w:tcW w:w="1006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E3160D" w14:textId="3D7349C0" w:rsidR="00657B22" w:rsidRPr="0028419E" w:rsidRDefault="00370629" w:rsidP="00E9556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４</w:t>
            </w:r>
            <w:r w:rsidR="00626AA9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.購入品の</w:t>
            </w:r>
            <w:r w:rsidR="00657B22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領収書</w:t>
            </w:r>
            <w:r w:rsidR="00626AA9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を</w:t>
            </w:r>
            <w:r w:rsidR="00702840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添付</w:t>
            </w:r>
            <w:r w:rsidR="00E95568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（コピー可）</w:t>
            </w:r>
            <w:r w:rsidR="00312D99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312D99" w:rsidRPr="00BD27FD">
              <w:rPr>
                <w:rFonts w:ascii="ＭＳ 明朝" w:eastAsia="ＭＳ 明朝" w:hAnsi="ＭＳ 明朝" w:hint="eastAsia"/>
                <w:sz w:val="20"/>
              </w:rPr>
              <w:t xml:space="preserve"> ※</w:t>
            </w:r>
            <w:r w:rsidR="00BD27FD" w:rsidRPr="00BD27FD">
              <w:rPr>
                <w:rFonts w:ascii="ＭＳ 明朝" w:eastAsia="ＭＳ 明朝" w:hAnsi="ＭＳ 明朝" w:hint="eastAsia"/>
                <w:sz w:val="20"/>
              </w:rPr>
              <w:t>分かりやすく</w:t>
            </w:r>
            <w:r w:rsidR="00312D99" w:rsidRPr="00BD27FD">
              <w:rPr>
                <w:rFonts w:ascii="ＭＳ 明朝" w:eastAsia="ＭＳ 明朝" w:hAnsi="ＭＳ 明朝" w:hint="eastAsia"/>
                <w:sz w:val="20"/>
              </w:rPr>
              <w:t>まとめてください</w:t>
            </w:r>
          </w:p>
        </w:tc>
      </w:tr>
      <w:tr w:rsidR="00702840" w:rsidRPr="0028419E" w14:paraId="7D1FB2BB" w14:textId="77777777" w:rsidTr="00977C38">
        <w:trPr>
          <w:trHeight w:val="567"/>
        </w:trPr>
        <w:tc>
          <w:tcPr>
            <w:tcW w:w="1006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031448E" w14:textId="5FE27378" w:rsidR="007C44E9" w:rsidRPr="0028419E" w:rsidRDefault="00370629" w:rsidP="00951D7A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５.</w:t>
            </w:r>
            <w:r w:rsidR="00702840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写真</w:t>
            </w:r>
            <w:r w:rsidR="00E95568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2枚を添付</w:t>
            </w:r>
            <w:r w:rsidR="003C74B0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（</w:t>
            </w:r>
            <w:r w:rsidR="008E1E66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おもちゃセット、</w:t>
            </w:r>
            <w:r w:rsidR="003C74B0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購入品</w:t>
            </w:r>
            <w:r w:rsidR="008E1E66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など</w:t>
            </w:r>
            <w:r w:rsidR="00A120F9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を使って遊んでいる様子</w:t>
            </w:r>
            <w:r w:rsidR="00C12AAB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="00702840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）</w:t>
            </w:r>
          </w:p>
        </w:tc>
      </w:tr>
      <w:tr w:rsidR="00977C38" w:rsidRPr="0028419E" w14:paraId="08C591CA" w14:textId="77777777" w:rsidTr="00076BDC">
        <w:trPr>
          <w:trHeight w:val="1003"/>
        </w:trPr>
        <w:tc>
          <w:tcPr>
            <w:tcW w:w="10064" w:type="dxa"/>
            <w:gridSpan w:val="3"/>
            <w:tcBorders>
              <w:top w:val="dashed" w:sz="4" w:space="0" w:color="auto"/>
            </w:tcBorders>
            <w:vAlign w:val="center"/>
          </w:tcPr>
          <w:p w14:paraId="191FF0E2" w14:textId="0E4D239D" w:rsidR="00977C38" w:rsidRPr="0028419E" w:rsidRDefault="00977C38" w:rsidP="00951D7A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６</w:t>
            </w:r>
            <w:r w:rsidRPr="0028419E">
              <w:rPr>
                <w:rFonts w:ascii="ＭＳ 明朝" w:eastAsia="ＭＳ 明朝" w:hAnsi="ＭＳ 明朝"/>
                <w:sz w:val="22"/>
                <w:szCs w:val="22"/>
              </w:rPr>
              <w:t>.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完了報告書の内容を</w:t>
            </w:r>
            <w:r w:rsidR="00BB01CB">
              <w:rPr>
                <w:rFonts w:ascii="ＭＳ 明朝" w:eastAsia="ＭＳ 明朝" w:hAnsi="ＭＳ 明朝" w:hint="eastAsia"/>
                <w:sz w:val="22"/>
                <w:szCs w:val="22"/>
              </w:rPr>
              <w:t>財団の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ホームページに掲載して良いか</w:t>
            </w:r>
            <w:r w:rsidR="00B21C75" w:rsidRPr="0028419E">
              <w:rPr>
                <w:rFonts w:ascii="ＭＳ 明朝" w:eastAsia="ＭＳ 明朝" w:hAnsi="ＭＳ 明朝"/>
                <w:sz w:val="22"/>
                <w:szCs w:val="22"/>
              </w:rPr>
              <w:t>□にチェックを入れてください</w:t>
            </w:r>
          </w:p>
          <w:p w14:paraId="18FF588D" w14:textId="77777777" w:rsidR="00B21C75" w:rsidRPr="0028419E" w:rsidRDefault="00B21C75" w:rsidP="00C34D7D">
            <w:pPr>
              <w:spacing w:line="1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6904C23" w14:textId="7B04C79C" w:rsidR="00977C38" w:rsidRPr="0028419E" w:rsidRDefault="00977C38" w:rsidP="00951D7A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B21C75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・文章も写真も掲載</w:t>
            </w:r>
            <w:r w:rsidR="00C34D7D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□</w:t>
            </w:r>
            <w:r w:rsidR="00C34D7D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B21C75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・文章のみ掲載</w:t>
            </w:r>
            <w:r w:rsidR="00C34D7D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="00B21C75" w:rsidRPr="0028419E">
              <w:rPr>
                <w:rFonts w:ascii="ＭＳ 明朝" w:eastAsia="ＭＳ 明朝" w:hAnsi="ＭＳ 明朝"/>
                <w:sz w:val="22"/>
                <w:szCs w:val="22"/>
              </w:rPr>
              <w:t>□</w:t>
            </w:r>
            <w:r w:rsidR="00C34D7D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B21C75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・写真のみ掲載</w:t>
            </w:r>
            <w:r w:rsidR="00C34D7D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="00B21C75" w:rsidRPr="0028419E">
              <w:rPr>
                <w:rFonts w:ascii="ＭＳ 明朝" w:eastAsia="ＭＳ 明朝" w:hAnsi="ＭＳ 明朝"/>
                <w:sz w:val="22"/>
                <w:szCs w:val="22"/>
              </w:rPr>
              <w:t>□</w:t>
            </w:r>
            <w:r w:rsidR="00C34D7D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B21C75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・掲載しない</w:t>
            </w:r>
            <w:r w:rsidR="00C34D7D"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="00B21C75" w:rsidRPr="0028419E">
              <w:rPr>
                <w:rFonts w:ascii="ＭＳ 明朝" w:eastAsia="ＭＳ 明朝" w:hAnsi="ＭＳ 明朝"/>
                <w:sz w:val="22"/>
                <w:szCs w:val="22"/>
              </w:rPr>
              <w:t>□</w:t>
            </w:r>
          </w:p>
        </w:tc>
      </w:tr>
    </w:tbl>
    <w:p w14:paraId="269878B8" w14:textId="77777777" w:rsidR="006D3FE1" w:rsidRPr="0028419E" w:rsidRDefault="006D3FE1" w:rsidP="006D3FE1">
      <w:pPr>
        <w:spacing w:line="80" w:lineRule="exact"/>
        <w:ind w:firstLineChars="150" w:firstLine="300"/>
        <w:rPr>
          <w:rFonts w:ascii="ＭＳ 明朝" w:eastAsia="ＭＳ 明朝" w:hAnsi="ＭＳ 明朝"/>
          <w:sz w:val="22"/>
          <w:szCs w:val="22"/>
        </w:rPr>
      </w:pPr>
    </w:p>
    <w:p w14:paraId="4418A426" w14:textId="44275E79" w:rsidR="004418E4" w:rsidRPr="0028419E" w:rsidRDefault="00370629" w:rsidP="006D3FE1">
      <w:pPr>
        <w:ind w:firstLineChars="150" w:firstLine="300"/>
        <w:rPr>
          <w:rFonts w:ascii="ＭＳ 明朝" w:eastAsia="ＭＳ 明朝" w:hAnsi="ＭＳ 明朝"/>
          <w:sz w:val="22"/>
          <w:szCs w:val="22"/>
        </w:rPr>
      </w:pPr>
      <w:r w:rsidRPr="0028419E">
        <w:rPr>
          <w:rFonts w:ascii="ＭＳ 明朝" w:eastAsia="ＭＳ 明朝" w:hAnsi="ＭＳ 明朝" w:hint="eastAsia"/>
          <w:sz w:val="22"/>
          <w:szCs w:val="22"/>
        </w:rPr>
        <w:t>※</w:t>
      </w:r>
      <w:r w:rsidR="00657B22" w:rsidRPr="0028419E">
        <w:rPr>
          <w:rFonts w:ascii="ＭＳ 明朝" w:eastAsia="ＭＳ 明朝" w:hAnsi="ＭＳ 明朝" w:hint="eastAsia"/>
          <w:sz w:val="22"/>
          <w:szCs w:val="22"/>
        </w:rPr>
        <w:t>必ずコピー（控え）</w:t>
      </w:r>
      <w:r w:rsidR="002560F0" w:rsidRPr="0028419E">
        <w:rPr>
          <w:rFonts w:ascii="ＭＳ 明朝" w:eastAsia="ＭＳ 明朝" w:hAnsi="ＭＳ 明朝" w:hint="eastAsia"/>
          <w:sz w:val="22"/>
          <w:szCs w:val="22"/>
        </w:rPr>
        <w:t>を手許</w:t>
      </w:r>
      <w:r w:rsidR="00657B22" w:rsidRPr="0028419E">
        <w:rPr>
          <w:rFonts w:ascii="ＭＳ 明朝" w:eastAsia="ＭＳ 明朝" w:hAnsi="ＭＳ 明朝" w:hint="eastAsia"/>
          <w:sz w:val="22"/>
          <w:szCs w:val="22"/>
        </w:rPr>
        <w:t>に保管</w:t>
      </w:r>
      <w:r w:rsidR="00205B9B" w:rsidRPr="0028419E">
        <w:rPr>
          <w:rFonts w:ascii="ＭＳ 明朝" w:eastAsia="ＭＳ 明朝" w:hAnsi="ＭＳ 明朝" w:hint="eastAsia"/>
          <w:sz w:val="22"/>
          <w:szCs w:val="22"/>
        </w:rPr>
        <w:t xml:space="preserve">して下さい　</w:t>
      </w:r>
      <w:r w:rsidRPr="0028419E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7761FE" w:rsidRPr="0028419E">
        <w:rPr>
          <w:rFonts w:ascii="ＭＳ 明朝" w:eastAsia="ＭＳ 明朝" w:hAnsi="ＭＳ 明朝" w:hint="eastAsia"/>
          <w:sz w:val="22"/>
          <w:szCs w:val="22"/>
        </w:rPr>
        <w:t xml:space="preserve"> </w:t>
      </w:r>
      <w:r w:rsidR="007761FE" w:rsidRPr="0028419E">
        <w:rPr>
          <w:rFonts w:ascii="ＭＳ 明朝" w:eastAsia="ＭＳ 明朝" w:hAnsi="ＭＳ 明朝"/>
          <w:sz w:val="22"/>
          <w:szCs w:val="22"/>
        </w:rPr>
        <w:t xml:space="preserve"> </w:t>
      </w:r>
      <w:r w:rsidR="00254B4F" w:rsidRPr="0028419E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076BDC">
        <w:rPr>
          <w:rFonts w:ascii="ＭＳ 明朝" w:eastAsia="ＭＳ 明朝" w:hAnsi="ＭＳ 明朝" w:hint="eastAsia"/>
          <w:sz w:val="22"/>
          <w:szCs w:val="22"/>
        </w:rPr>
        <w:t xml:space="preserve">　　　</w:t>
      </w:r>
      <w:r w:rsidR="002F27C7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254B4F" w:rsidRPr="0028419E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4418E4" w:rsidRPr="0028419E">
        <w:rPr>
          <w:rFonts w:ascii="ＭＳ 明朝" w:eastAsia="ＭＳ 明朝" w:hAnsi="ＭＳ 明朝" w:hint="eastAsia"/>
          <w:sz w:val="22"/>
          <w:szCs w:val="22"/>
        </w:rPr>
        <w:t>提出期限</w:t>
      </w:r>
      <w:r w:rsidR="00C12AAB" w:rsidRPr="0028419E">
        <w:rPr>
          <w:rFonts w:ascii="ＭＳ 明朝" w:eastAsia="ＭＳ 明朝" w:hAnsi="ＭＳ 明朝" w:hint="eastAsia"/>
          <w:sz w:val="22"/>
          <w:szCs w:val="22"/>
        </w:rPr>
        <w:t xml:space="preserve"> ：</w:t>
      </w:r>
      <w:r w:rsidR="00E50F27" w:rsidRPr="0028419E">
        <w:rPr>
          <w:rFonts w:ascii="ＭＳ 明朝" w:eastAsia="ＭＳ 明朝" w:hAnsi="ＭＳ 明朝" w:hint="eastAsia"/>
          <w:color w:val="EE0000"/>
          <w:sz w:val="22"/>
          <w:szCs w:val="22"/>
        </w:rPr>
        <w:t>2</w:t>
      </w:r>
      <w:r w:rsidR="00254B4F" w:rsidRPr="0028419E">
        <w:rPr>
          <w:rFonts w:ascii="ＭＳ 明朝" w:eastAsia="ＭＳ 明朝" w:hAnsi="ＭＳ 明朝" w:hint="eastAsia"/>
          <w:color w:val="EE0000"/>
          <w:sz w:val="22"/>
          <w:szCs w:val="22"/>
        </w:rPr>
        <w:t>02</w:t>
      </w:r>
      <w:r w:rsidR="00F354A6" w:rsidRPr="0028419E">
        <w:rPr>
          <w:rFonts w:ascii="ＭＳ 明朝" w:eastAsia="ＭＳ 明朝" w:hAnsi="ＭＳ 明朝" w:hint="eastAsia"/>
          <w:color w:val="EE0000"/>
          <w:sz w:val="22"/>
          <w:szCs w:val="22"/>
        </w:rPr>
        <w:t>7</w:t>
      </w:r>
      <w:r w:rsidR="004418E4" w:rsidRPr="0028419E">
        <w:rPr>
          <w:rFonts w:ascii="ＭＳ 明朝" w:eastAsia="ＭＳ 明朝" w:hAnsi="ＭＳ 明朝" w:hint="eastAsia"/>
          <w:color w:val="EE0000"/>
          <w:sz w:val="22"/>
          <w:szCs w:val="22"/>
        </w:rPr>
        <w:t>年2月2</w:t>
      </w:r>
      <w:r w:rsidR="00F354A6" w:rsidRPr="0028419E">
        <w:rPr>
          <w:rFonts w:ascii="ＭＳ 明朝" w:eastAsia="ＭＳ 明朝" w:hAnsi="ＭＳ 明朝" w:hint="eastAsia"/>
          <w:color w:val="EE0000"/>
          <w:sz w:val="22"/>
          <w:szCs w:val="22"/>
        </w:rPr>
        <w:t>6</w:t>
      </w:r>
      <w:r w:rsidR="004418E4" w:rsidRPr="0028419E">
        <w:rPr>
          <w:rFonts w:ascii="ＭＳ 明朝" w:eastAsia="ＭＳ 明朝" w:hAnsi="ＭＳ 明朝" w:hint="eastAsia"/>
          <w:color w:val="EE0000"/>
          <w:sz w:val="22"/>
          <w:szCs w:val="22"/>
        </w:rPr>
        <w:t>日</w:t>
      </w:r>
      <w:r w:rsidR="007761FE" w:rsidRPr="0028419E">
        <w:rPr>
          <w:rFonts w:ascii="ＭＳ 明朝" w:eastAsia="ＭＳ 明朝" w:hAnsi="ＭＳ 明朝" w:hint="eastAsia"/>
          <w:sz w:val="22"/>
          <w:szCs w:val="22"/>
        </w:rPr>
        <w:t xml:space="preserve">  郵送必着</w:t>
      </w:r>
    </w:p>
    <w:p w14:paraId="005E238B" w14:textId="77777777" w:rsidR="009D46DE" w:rsidRPr="0028419E" w:rsidRDefault="009D46DE" w:rsidP="00523013">
      <w:pPr>
        <w:ind w:firstLineChars="100" w:firstLine="200"/>
        <w:rPr>
          <w:rFonts w:ascii="ＭＳ 明朝" w:eastAsia="ＭＳ 明朝" w:hAnsi="ＭＳ 明朝"/>
          <w:sz w:val="22"/>
          <w:szCs w:val="22"/>
        </w:rPr>
      </w:pPr>
    </w:p>
    <w:sectPr w:rsidR="009D46DE" w:rsidRPr="0028419E" w:rsidSect="006E5E03">
      <w:pgSz w:w="11907" w:h="16840" w:code="9"/>
      <w:pgMar w:top="340" w:right="301" w:bottom="295" w:left="851" w:header="0" w:footer="0" w:gutter="0"/>
      <w:cols w:space="425"/>
      <w:docGrid w:type="linesAndChars" w:linePitch="328" w:charSpace="-41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91282" w14:textId="77777777" w:rsidR="0014569C" w:rsidRDefault="0014569C" w:rsidP="001C7AE0">
      <w:r>
        <w:separator/>
      </w:r>
    </w:p>
  </w:endnote>
  <w:endnote w:type="continuationSeparator" w:id="0">
    <w:p w14:paraId="6F1CD1C9" w14:textId="77777777" w:rsidR="0014569C" w:rsidRDefault="0014569C" w:rsidP="001C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PSON 太行書体Ｂ">
    <w:altName w:val="ＭＳ Ｐ明朝"/>
    <w:charset w:val="80"/>
    <w:family w:val="script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ＦＡ ゴシック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C623F" w14:textId="77777777" w:rsidR="0014569C" w:rsidRDefault="0014569C" w:rsidP="001C7AE0">
      <w:r>
        <w:separator/>
      </w:r>
    </w:p>
  </w:footnote>
  <w:footnote w:type="continuationSeparator" w:id="0">
    <w:p w14:paraId="328DC4A8" w14:textId="77777777" w:rsidR="0014569C" w:rsidRDefault="0014569C" w:rsidP="001C7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7B33"/>
    <w:multiLevelType w:val="hybridMultilevel"/>
    <w:tmpl w:val="10F6EC8C"/>
    <w:lvl w:ilvl="0" w:tplc="2F867B1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EPSON 太行書体Ｂ" w:eastAsia="EPSON 太行書体Ｂ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08651D"/>
    <w:multiLevelType w:val="singleLevel"/>
    <w:tmpl w:val="BF301744"/>
    <w:lvl w:ilvl="0">
      <w:start w:val="1"/>
      <w:numFmt w:val="decimalFullWidth"/>
      <w:lvlText w:val="%1．"/>
      <w:lvlJc w:val="left"/>
      <w:pPr>
        <w:tabs>
          <w:tab w:val="num" w:pos="552"/>
        </w:tabs>
        <w:ind w:left="552" w:hanging="444"/>
      </w:pPr>
      <w:rPr>
        <w:rFonts w:hint="eastAsia"/>
      </w:rPr>
    </w:lvl>
  </w:abstractNum>
  <w:abstractNum w:abstractNumId="2" w15:restartNumberingAfterBreak="0">
    <w:nsid w:val="11F47A32"/>
    <w:multiLevelType w:val="hybridMultilevel"/>
    <w:tmpl w:val="E8664150"/>
    <w:lvl w:ilvl="0" w:tplc="7952D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4B16C6"/>
    <w:multiLevelType w:val="multilevel"/>
    <w:tmpl w:val="BA0E421E"/>
    <w:lvl w:ilvl="0">
      <w:start w:val="1"/>
      <w:numFmt w:val="aiueoFullWidth"/>
      <w:lvlText w:val="%1．"/>
      <w:lvlJc w:val="left"/>
      <w:pPr>
        <w:tabs>
          <w:tab w:val="num" w:pos="444"/>
        </w:tabs>
        <w:ind w:left="444" w:hanging="444"/>
      </w:pPr>
      <w:rPr>
        <w:rFonts w:ascii="ＭＳ ゴシック" w:eastAsia="ＭＳ ゴシック" w:hAnsi="ＭＳ ゴシック" w:cs="Times New Roman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24548B4"/>
    <w:multiLevelType w:val="hybridMultilevel"/>
    <w:tmpl w:val="001A3DC8"/>
    <w:lvl w:ilvl="0" w:tplc="977E34A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38927AEB"/>
    <w:multiLevelType w:val="multilevel"/>
    <w:tmpl w:val="F2345598"/>
    <w:lvl w:ilvl="0">
      <w:start w:val="1"/>
      <w:numFmt w:val="decimalFullWidth"/>
      <w:lvlText w:val="%1．"/>
      <w:lvlJc w:val="left"/>
      <w:pPr>
        <w:tabs>
          <w:tab w:val="num" w:pos="444"/>
        </w:tabs>
        <w:ind w:left="444" w:hanging="44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7C44F2A"/>
    <w:multiLevelType w:val="hybridMultilevel"/>
    <w:tmpl w:val="9B0A3C10"/>
    <w:lvl w:ilvl="0" w:tplc="CA887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BE5353D"/>
    <w:multiLevelType w:val="singleLevel"/>
    <w:tmpl w:val="4BE63E2A"/>
    <w:lvl w:ilvl="0">
      <w:start w:val="1"/>
      <w:numFmt w:val="decimalEnclosedCircle"/>
      <w:lvlText w:val="%1"/>
      <w:lvlJc w:val="left"/>
      <w:pPr>
        <w:tabs>
          <w:tab w:val="num" w:pos="228"/>
        </w:tabs>
        <w:ind w:left="228" w:hanging="228"/>
      </w:pPr>
      <w:rPr>
        <w:rFonts w:hint="eastAsia"/>
      </w:rPr>
    </w:lvl>
  </w:abstractNum>
  <w:abstractNum w:abstractNumId="8" w15:restartNumberingAfterBreak="0">
    <w:nsid w:val="62D303CF"/>
    <w:multiLevelType w:val="hybridMultilevel"/>
    <w:tmpl w:val="FD4A9296"/>
    <w:lvl w:ilvl="0" w:tplc="41B29B6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1D00062"/>
    <w:multiLevelType w:val="hybridMultilevel"/>
    <w:tmpl w:val="3104B1B4"/>
    <w:lvl w:ilvl="0" w:tplc="9D1E0CE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7A9328A7"/>
    <w:multiLevelType w:val="hybridMultilevel"/>
    <w:tmpl w:val="33C45262"/>
    <w:lvl w:ilvl="0" w:tplc="F8E85F36">
      <w:start w:val="4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82626325">
    <w:abstractNumId w:val="7"/>
  </w:num>
  <w:num w:numId="2" w16cid:durableId="1883052234">
    <w:abstractNumId w:val="3"/>
  </w:num>
  <w:num w:numId="3" w16cid:durableId="1097947127">
    <w:abstractNumId w:val="1"/>
  </w:num>
  <w:num w:numId="4" w16cid:durableId="1880320448">
    <w:abstractNumId w:val="8"/>
  </w:num>
  <w:num w:numId="5" w16cid:durableId="814025687">
    <w:abstractNumId w:val="5"/>
  </w:num>
  <w:num w:numId="6" w16cid:durableId="1569419734">
    <w:abstractNumId w:val="10"/>
  </w:num>
  <w:num w:numId="7" w16cid:durableId="1940671604">
    <w:abstractNumId w:val="0"/>
  </w:num>
  <w:num w:numId="8" w16cid:durableId="1339380099">
    <w:abstractNumId w:val="6"/>
  </w:num>
  <w:num w:numId="9" w16cid:durableId="1217886800">
    <w:abstractNumId w:val="2"/>
  </w:num>
  <w:num w:numId="10" w16cid:durableId="787165687">
    <w:abstractNumId w:val="4"/>
  </w:num>
  <w:num w:numId="11" w16cid:durableId="3445947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9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F5"/>
    <w:rsid w:val="000022A1"/>
    <w:rsid w:val="00024BC2"/>
    <w:rsid w:val="00052E4A"/>
    <w:rsid w:val="000747D9"/>
    <w:rsid w:val="00075ED3"/>
    <w:rsid w:val="00076BDC"/>
    <w:rsid w:val="00093EAC"/>
    <w:rsid w:val="000A0DCF"/>
    <w:rsid w:val="000C57FD"/>
    <w:rsid w:val="000E01E3"/>
    <w:rsid w:val="00125AE1"/>
    <w:rsid w:val="00136CBC"/>
    <w:rsid w:val="001378BC"/>
    <w:rsid w:val="0014569C"/>
    <w:rsid w:val="00152DEB"/>
    <w:rsid w:val="00161405"/>
    <w:rsid w:val="0016310C"/>
    <w:rsid w:val="0016597A"/>
    <w:rsid w:val="00172C8F"/>
    <w:rsid w:val="00174AFD"/>
    <w:rsid w:val="0019235E"/>
    <w:rsid w:val="001A3486"/>
    <w:rsid w:val="001B280F"/>
    <w:rsid w:val="001C2063"/>
    <w:rsid w:val="001C2B5D"/>
    <w:rsid w:val="001C7AE0"/>
    <w:rsid w:val="001D1232"/>
    <w:rsid w:val="001D202F"/>
    <w:rsid w:val="001D56C6"/>
    <w:rsid w:val="001D68A9"/>
    <w:rsid w:val="001E7054"/>
    <w:rsid w:val="001F0F8C"/>
    <w:rsid w:val="00205B9B"/>
    <w:rsid w:val="00240C5B"/>
    <w:rsid w:val="002428FC"/>
    <w:rsid w:val="00253CF1"/>
    <w:rsid w:val="00254B4F"/>
    <w:rsid w:val="00255877"/>
    <w:rsid w:val="002560F0"/>
    <w:rsid w:val="00260AEB"/>
    <w:rsid w:val="00276078"/>
    <w:rsid w:val="0028419E"/>
    <w:rsid w:val="002952A0"/>
    <w:rsid w:val="0029670E"/>
    <w:rsid w:val="002A7C0E"/>
    <w:rsid w:val="002B635C"/>
    <w:rsid w:val="002E0223"/>
    <w:rsid w:val="002F27C7"/>
    <w:rsid w:val="00312D99"/>
    <w:rsid w:val="003417DE"/>
    <w:rsid w:val="003470DA"/>
    <w:rsid w:val="00354234"/>
    <w:rsid w:val="00355079"/>
    <w:rsid w:val="00360EA1"/>
    <w:rsid w:val="0036525C"/>
    <w:rsid w:val="00370629"/>
    <w:rsid w:val="00374D45"/>
    <w:rsid w:val="003767FA"/>
    <w:rsid w:val="003911F9"/>
    <w:rsid w:val="003A4EA5"/>
    <w:rsid w:val="003C74B0"/>
    <w:rsid w:val="003E08AB"/>
    <w:rsid w:val="003F03F2"/>
    <w:rsid w:val="004119B1"/>
    <w:rsid w:val="004418E4"/>
    <w:rsid w:val="00464F18"/>
    <w:rsid w:val="004817EC"/>
    <w:rsid w:val="004F57A4"/>
    <w:rsid w:val="004F59B9"/>
    <w:rsid w:val="0050508E"/>
    <w:rsid w:val="005073BA"/>
    <w:rsid w:val="00523013"/>
    <w:rsid w:val="005535CD"/>
    <w:rsid w:val="00566319"/>
    <w:rsid w:val="005663A7"/>
    <w:rsid w:val="00567342"/>
    <w:rsid w:val="005707AB"/>
    <w:rsid w:val="00577021"/>
    <w:rsid w:val="00581F48"/>
    <w:rsid w:val="00597844"/>
    <w:rsid w:val="005A4F52"/>
    <w:rsid w:val="005B3593"/>
    <w:rsid w:val="005B6438"/>
    <w:rsid w:val="005B6A60"/>
    <w:rsid w:val="005B6F2A"/>
    <w:rsid w:val="005C1887"/>
    <w:rsid w:val="005C4C43"/>
    <w:rsid w:val="00607523"/>
    <w:rsid w:val="0061589F"/>
    <w:rsid w:val="0062471A"/>
    <w:rsid w:val="00626AA9"/>
    <w:rsid w:val="00647CF7"/>
    <w:rsid w:val="00657B22"/>
    <w:rsid w:val="00660414"/>
    <w:rsid w:val="00667A3B"/>
    <w:rsid w:val="006A26F0"/>
    <w:rsid w:val="006B447D"/>
    <w:rsid w:val="006C562A"/>
    <w:rsid w:val="006D0D37"/>
    <w:rsid w:val="006D3FE1"/>
    <w:rsid w:val="006D4AE1"/>
    <w:rsid w:val="006E4C43"/>
    <w:rsid w:val="006E5E03"/>
    <w:rsid w:val="006F2D01"/>
    <w:rsid w:val="006F4F29"/>
    <w:rsid w:val="00702840"/>
    <w:rsid w:val="007276CE"/>
    <w:rsid w:val="007726A8"/>
    <w:rsid w:val="007761FE"/>
    <w:rsid w:val="0079244A"/>
    <w:rsid w:val="007B6242"/>
    <w:rsid w:val="007C44E9"/>
    <w:rsid w:val="007C5CE8"/>
    <w:rsid w:val="007E3483"/>
    <w:rsid w:val="008109FA"/>
    <w:rsid w:val="00832E9A"/>
    <w:rsid w:val="008444ED"/>
    <w:rsid w:val="008513FC"/>
    <w:rsid w:val="0085300E"/>
    <w:rsid w:val="00883930"/>
    <w:rsid w:val="00884759"/>
    <w:rsid w:val="008A1956"/>
    <w:rsid w:val="008A7BDB"/>
    <w:rsid w:val="008D4EEA"/>
    <w:rsid w:val="008E1E66"/>
    <w:rsid w:val="00902DA6"/>
    <w:rsid w:val="009048E2"/>
    <w:rsid w:val="0092398D"/>
    <w:rsid w:val="00927ED9"/>
    <w:rsid w:val="00947B61"/>
    <w:rsid w:val="00951D7A"/>
    <w:rsid w:val="00971223"/>
    <w:rsid w:val="00977C38"/>
    <w:rsid w:val="00994AEE"/>
    <w:rsid w:val="00997280"/>
    <w:rsid w:val="009B55AC"/>
    <w:rsid w:val="009C4E94"/>
    <w:rsid w:val="009C7E56"/>
    <w:rsid w:val="009D08FF"/>
    <w:rsid w:val="009D46DE"/>
    <w:rsid w:val="00A003B4"/>
    <w:rsid w:val="00A120F9"/>
    <w:rsid w:val="00A14B5F"/>
    <w:rsid w:val="00A34DDF"/>
    <w:rsid w:val="00A44979"/>
    <w:rsid w:val="00A47E17"/>
    <w:rsid w:val="00A547F4"/>
    <w:rsid w:val="00A67D26"/>
    <w:rsid w:val="00A928D3"/>
    <w:rsid w:val="00AB2DE1"/>
    <w:rsid w:val="00AD3DEE"/>
    <w:rsid w:val="00AD6FB3"/>
    <w:rsid w:val="00B040BD"/>
    <w:rsid w:val="00B21C75"/>
    <w:rsid w:val="00B31C39"/>
    <w:rsid w:val="00B527EE"/>
    <w:rsid w:val="00B70504"/>
    <w:rsid w:val="00B753CC"/>
    <w:rsid w:val="00B810A6"/>
    <w:rsid w:val="00B9178C"/>
    <w:rsid w:val="00B9499E"/>
    <w:rsid w:val="00B95CF8"/>
    <w:rsid w:val="00BB01CB"/>
    <w:rsid w:val="00BC3E08"/>
    <w:rsid w:val="00BC4DF1"/>
    <w:rsid w:val="00BD27FD"/>
    <w:rsid w:val="00BF7C43"/>
    <w:rsid w:val="00C104CF"/>
    <w:rsid w:val="00C12490"/>
    <w:rsid w:val="00C12AAB"/>
    <w:rsid w:val="00C20CB9"/>
    <w:rsid w:val="00C21611"/>
    <w:rsid w:val="00C22EFC"/>
    <w:rsid w:val="00C34D7D"/>
    <w:rsid w:val="00C43C89"/>
    <w:rsid w:val="00C43CE0"/>
    <w:rsid w:val="00C52591"/>
    <w:rsid w:val="00C70F11"/>
    <w:rsid w:val="00C94B08"/>
    <w:rsid w:val="00CA60A9"/>
    <w:rsid w:val="00CA6FAC"/>
    <w:rsid w:val="00CB6891"/>
    <w:rsid w:val="00CD3B2B"/>
    <w:rsid w:val="00D42AF2"/>
    <w:rsid w:val="00D57673"/>
    <w:rsid w:val="00D867D5"/>
    <w:rsid w:val="00DA39B1"/>
    <w:rsid w:val="00DE6C29"/>
    <w:rsid w:val="00E50F27"/>
    <w:rsid w:val="00E52925"/>
    <w:rsid w:val="00E57865"/>
    <w:rsid w:val="00E6454F"/>
    <w:rsid w:val="00E75269"/>
    <w:rsid w:val="00E947F7"/>
    <w:rsid w:val="00E95568"/>
    <w:rsid w:val="00EB0CEB"/>
    <w:rsid w:val="00EB197E"/>
    <w:rsid w:val="00EB53C1"/>
    <w:rsid w:val="00EC293B"/>
    <w:rsid w:val="00EF2960"/>
    <w:rsid w:val="00F077CF"/>
    <w:rsid w:val="00F2404A"/>
    <w:rsid w:val="00F354A6"/>
    <w:rsid w:val="00F451F5"/>
    <w:rsid w:val="00F52D11"/>
    <w:rsid w:val="00F546CF"/>
    <w:rsid w:val="00F87CC6"/>
    <w:rsid w:val="00FA0EE3"/>
    <w:rsid w:val="00FD0BC1"/>
    <w:rsid w:val="00FE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98C060"/>
  <w15:chartTrackingRefBased/>
  <w15:docId w15:val="{8EAC8428-1EA4-4E79-90E6-CCC8B5AB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ＦＡ ゴシック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8475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C7AE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1C7AE0"/>
    <w:rPr>
      <w:rFonts w:eastAsia="ＦＡ ゴシック"/>
      <w:kern w:val="2"/>
      <w:sz w:val="24"/>
    </w:rPr>
  </w:style>
  <w:style w:type="paragraph" w:styleId="a6">
    <w:name w:val="footer"/>
    <w:basedOn w:val="a"/>
    <w:link w:val="a7"/>
    <w:rsid w:val="001C7AE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1C7AE0"/>
    <w:rPr>
      <w:rFonts w:eastAsia="ＦＡ ゴシック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NEWDOC.DOT</Template>
  <TotalTime>36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</vt:lpstr>
      <vt:lpstr>別添</vt:lpstr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</dc:title>
  <dc:subject/>
  <dc:creator>財団法人 日本おもちゃ図書館財団</dc:creator>
  <cp:keywords/>
  <cp:lastModifiedBy>mizuka</cp:lastModifiedBy>
  <cp:revision>29</cp:revision>
  <cp:lastPrinted>2026-07-17T06:54:00Z</cp:lastPrinted>
  <dcterms:created xsi:type="dcterms:W3CDTF">2024-10-24T02:30:00Z</dcterms:created>
  <dcterms:modified xsi:type="dcterms:W3CDTF">2026-07-27T04:51:00Z</dcterms:modified>
</cp:coreProperties>
</file>