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89C6" w14:textId="45CC4589" w:rsidR="00657B22" w:rsidRPr="00FE770F" w:rsidRDefault="009D08FF" w:rsidP="006D4C34">
      <w:pPr>
        <w:wordWrap w:val="0"/>
        <w:jc w:val="right"/>
        <w:rPr>
          <w:rFonts w:ascii="ＭＳ 明朝" w:eastAsia="ＭＳ 明朝" w:hAnsi="ＭＳ 明朝"/>
        </w:rPr>
      </w:pPr>
      <w:r w:rsidRPr="00FE770F">
        <w:rPr>
          <w:rFonts w:ascii="ＭＳ 明朝" w:eastAsia="ＭＳ 明朝" w:hAnsi="ＭＳ 明朝" w:hint="eastAsia"/>
        </w:rPr>
        <w:t xml:space="preserve">　　　　　　</w:t>
      </w:r>
      <w:r w:rsidR="00523013" w:rsidRPr="00FE770F">
        <w:rPr>
          <w:rFonts w:ascii="ＭＳ 明朝" w:eastAsia="ＭＳ 明朝" w:hAnsi="ＭＳ 明朝" w:hint="eastAsia"/>
        </w:rPr>
        <w:t xml:space="preserve">　　　　　　　　　　　</w:t>
      </w:r>
      <w:r w:rsidR="00883930">
        <w:rPr>
          <w:rFonts w:ascii="ＭＳ 明朝" w:eastAsia="ＭＳ 明朝" w:hAnsi="ＭＳ 明朝" w:hint="eastAsia"/>
        </w:rPr>
        <w:t xml:space="preserve">　　</w:t>
      </w:r>
      <w:r w:rsidR="00657B22" w:rsidRPr="00FE770F">
        <w:rPr>
          <w:rFonts w:ascii="ＭＳ 明朝" w:eastAsia="ＭＳ 明朝" w:hAnsi="ＭＳ 明朝" w:hint="eastAsia"/>
        </w:rPr>
        <w:t xml:space="preserve">　　</w:t>
      </w:r>
      <w:r w:rsidR="00355079">
        <w:rPr>
          <w:rFonts w:ascii="ＭＳ 明朝" w:eastAsia="ＭＳ 明朝" w:hAnsi="ＭＳ 明朝" w:hint="eastAsia"/>
        </w:rPr>
        <w:t xml:space="preserve">　　</w:t>
      </w:r>
      <w:r w:rsidR="00657B22" w:rsidRPr="00FE770F">
        <w:rPr>
          <w:rFonts w:ascii="ＭＳ 明朝" w:eastAsia="ＭＳ 明朝" w:hAnsi="ＭＳ 明朝" w:hint="eastAsia"/>
        </w:rPr>
        <w:t>年</w:t>
      </w:r>
      <w:r w:rsidR="00CB6891" w:rsidRPr="00FE770F">
        <w:rPr>
          <w:rFonts w:ascii="ＭＳ 明朝" w:eastAsia="ＭＳ 明朝" w:hAnsi="ＭＳ 明朝" w:hint="eastAsia"/>
        </w:rPr>
        <w:t xml:space="preserve">　</w:t>
      </w:r>
      <w:r w:rsidR="00657B22" w:rsidRPr="00FE770F">
        <w:rPr>
          <w:rFonts w:ascii="ＭＳ 明朝" w:eastAsia="ＭＳ 明朝" w:hAnsi="ＭＳ 明朝" w:hint="eastAsia"/>
        </w:rPr>
        <w:t xml:space="preserve">   月</w:t>
      </w:r>
      <w:r w:rsidR="00CB6891" w:rsidRPr="00FE770F">
        <w:rPr>
          <w:rFonts w:ascii="ＭＳ 明朝" w:eastAsia="ＭＳ 明朝" w:hAnsi="ＭＳ 明朝" w:hint="eastAsia"/>
        </w:rPr>
        <w:t xml:space="preserve">　</w:t>
      </w:r>
      <w:r w:rsidR="00F52D11">
        <w:rPr>
          <w:rFonts w:ascii="ＭＳ 明朝" w:eastAsia="ＭＳ 明朝" w:hAnsi="ＭＳ 明朝" w:hint="eastAsia"/>
        </w:rPr>
        <w:t xml:space="preserve"> </w:t>
      </w:r>
      <w:r w:rsidR="00657B22" w:rsidRPr="00FE770F">
        <w:rPr>
          <w:rFonts w:ascii="ＭＳ 明朝" w:eastAsia="ＭＳ 明朝" w:hAnsi="ＭＳ 明朝" w:hint="eastAsia"/>
        </w:rPr>
        <w:t xml:space="preserve">  日</w:t>
      </w:r>
      <w:r w:rsidR="006D4C34">
        <w:rPr>
          <w:rFonts w:ascii="ＭＳ 明朝" w:eastAsia="ＭＳ 明朝" w:hAnsi="ＭＳ 明朝" w:hint="eastAsia"/>
        </w:rPr>
        <w:t xml:space="preserve">　　</w:t>
      </w:r>
    </w:p>
    <w:p w14:paraId="102D1A85" w14:textId="556CD546" w:rsidR="00657B22" w:rsidRPr="000F19EE" w:rsidRDefault="007726A8" w:rsidP="001D68A9">
      <w:pPr>
        <w:ind w:firstLineChars="400" w:firstLine="1003"/>
        <w:rPr>
          <w:rFonts w:ascii="ＭＳ 明朝" w:eastAsia="ＭＳ 明朝" w:hAnsi="ＭＳ 明朝"/>
          <w:b/>
          <w:sz w:val="27"/>
          <w:szCs w:val="27"/>
        </w:rPr>
      </w:pPr>
      <w:r w:rsidRPr="000F19EE">
        <w:rPr>
          <w:rFonts w:ascii="ＭＳ 明朝" w:eastAsia="ＭＳ 明朝" w:hAnsi="ＭＳ 明朝" w:hint="eastAsia"/>
          <w:b/>
          <w:sz w:val="27"/>
          <w:szCs w:val="27"/>
        </w:rPr>
        <w:t>2026</w:t>
      </w:r>
      <w:r w:rsidR="00657B22" w:rsidRPr="000F19EE">
        <w:rPr>
          <w:rFonts w:ascii="ＭＳ 明朝" w:eastAsia="ＭＳ 明朝" w:hAnsi="ＭＳ 明朝" w:hint="eastAsia"/>
          <w:b/>
          <w:sz w:val="27"/>
          <w:szCs w:val="27"/>
        </w:rPr>
        <w:t>年度</w:t>
      </w:r>
      <w:r w:rsidR="00A34DDF" w:rsidRPr="000F19EE">
        <w:rPr>
          <w:rFonts w:ascii="ＭＳ 明朝" w:eastAsia="ＭＳ 明朝" w:hAnsi="ＭＳ 明朝" w:hint="eastAsia"/>
          <w:b/>
          <w:sz w:val="27"/>
          <w:szCs w:val="27"/>
        </w:rPr>
        <w:t xml:space="preserve">　</w:t>
      </w:r>
      <w:r w:rsidR="000B38DE" w:rsidRPr="000F19EE">
        <w:rPr>
          <w:rFonts w:ascii="ＭＳ 明朝" w:eastAsia="ＭＳ 明朝" w:hAnsi="ＭＳ 明朝" w:hint="eastAsia"/>
          <w:b/>
          <w:sz w:val="27"/>
          <w:szCs w:val="27"/>
        </w:rPr>
        <w:t>既設</w:t>
      </w:r>
      <w:r w:rsidR="00A34DDF" w:rsidRPr="000F19EE">
        <w:rPr>
          <w:rFonts w:ascii="ＭＳ 明朝" w:eastAsia="ＭＳ 明朝" w:hAnsi="ＭＳ 明朝" w:hint="eastAsia"/>
          <w:b/>
          <w:sz w:val="27"/>
          <w:szCs w:val="27"/>
        </w:rPr>
        <w:t>のおもちゃ図書館に</w:t>
      </w:r>
      <w:r w:rsidR="00C43C89" w:rsidRPr="000F19EE">
        <w:rPr>
          <w:rFonts w:ascii="ＭＳ 明朝" w:eastAsia="ＭＳ 明朝" w:hAnsi="ＭＳ 明朝" w:hint="eastAsia"/>
          <w:b/>
          <w:sz w:val="27"/>
          <w:szCs w:val="27"/>
        </w:rPr>
        <w:t>おもちゃ助成</w:t>
      </w:r>
      <w:r w:rsidR="005C1887" w:rsidRPr="000F19EE">
        <w:rPr>
          <w:rFonts w:ascii="ＭＳ 明朝" w:eastAsia="ＭＳ 明朝" w:hAnsi="ＭＳ 明朝" w:hint="eastAsia"/>
          <w:b/>
          <w:sz w:val="27"/>
          <w:szCs w:val="27"/>
        </w:rPr>
        <w:t>事業</w:t>
      </w:r>
      <w:r w:rsidR="00C43C89" w:rsidRPr="000F19EE">
        <w:rPr>
          <w:rFonts w:ascii="ＭＳ 明朝" w:eastAsia="ＭＳ 明朝" w:hAnsi="ＭＳ 明朝" w:hint="eastAsia"/>
          <w:b/>
          <w:sz w:val="27"/>
          <w:szCs w:val="27"/>
        </w:rPr>
        <w:t xml:space="preserve">　完了報告書</w:t>
      </w:r>
    </w:p>
    <w:p w14:paraId="2D5F0C87" w14:textId="77777777" w:rsidR="00A47E17" w:rsidRPr="00051B85" w:rsidRDefault="005B3593" w:rsidP="00354234">
      <w:pPr>
        <w:ind w:firstLineChars="100" w:firstLine="210"/>
        <w:rPr>
          <w:rFonts w:ascii="ＭＳ 明朝" w:eastAsia="ＭＳ 明朝" w:hAnsi="ＭＳ 明朝"/>
          <w:sz w:val="23"/>
          <w:szCs w:val="23"/>
        </w:rPr>
      </w:pPr>
      <w:r w:rsidRPr="00051B85">
        <w:rPr>
          <w:rFonts w:ascii="ＭＳ 明朝" w:eastAsia="ＭＳ 明朝" w:hAnsi="ＭＳ 明朝" w:hint="eastAsia"/>
          <w:sz w:val="23"/>
          <w:szCs w:val="23"/>
        </w:rPr>
        <w:t>一般</w:t>
      </w:r>
      <w:r w:rsidR="00657B22" w:rsidRPr="00051B85">
        <w:rPr>
          <w:rFonts w:ascii="ＭＳ 明朝" w:eastAsia="ＭＳ 明朝" w:hAnsi="ＭＳ 明朝" w:hint="eastAsia"/>
          <w:sz w:val="23"/>
          <w:szCs w:val="23"/>
        </w:rPr>
        <w:t>財団法人 日本おもちゃ図書館財団</w:t>
      </w:r>
      <w:r w:rsidR="005C1887" w:rsidRPr="00051B85">
        <w:rPr>
          <w:rFonts w:ascii="ＭＳ 明朝" w:eastAsia="ＭＳ 明朝" w:hAnsi="ＭＳ 明朝" w:hint="eastAsia"/>
          <w:sz w:val="23"/>
          <w:szCs w:val="23"/>
        </w:rPr>
        <w:t xml:space="preserve"> 殿</w:t>
      </w:r>
      <w:r w:rsidR="004418E4" w:rsidRPr="00051B85">
        <w:rPr>
          <w:rFonts w:ascii="ＭＳ 明朝" w:eastAsia="ＭＳ 明朝" w:hAnsi="ＭＳ 明朝" w:hint="eastAsia"/>
          <w:sz w:val="23"/>
          <w:szCs w:val="23"/>
        </w:rPr>
        <w:t xml:space="preserve">　　　　　</w:t>
      </w:r>
    </w:p>
    <w:tbl>
      <w:tblPr>
        <w:tblW w:w="10064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6"/>
        <w:gridCol w:w="2505"/>
        <w:gridCol w:w="5103"/>
      </w:tblGrid>
      <w:tr w:rsidR="00657B22" w:rsidRPr="000F19EE" w14:paraId="14E5D2E6" w14:textId="77777777" w:rsidTr="00604A44">
        <w:trPr>
          <w:trHeight w:val="934"/>
        </w:trPr>
        <w:tc>
          <w:tcPr>
            <w:tcW w:w="2456" w:type="dxa"/>
            <w:vAlign w:val="center"/>
          </w:tcPr>
          <w:p w14:paraId="327050F7" w14:textId="764CA6C8" w:rsidR="00604A44" w:rsidRPr="000F19EE" w:rsidRDefault="003417DE" w:rsidP="00D62C5F">
            <w:pPr>
              <w:jc w:val="center"/>
              <w:rPr>
                <w:rFonts w:ascii="ＭＳ 明朝" w:eastAsia="ＭＳ 明朝" w:hAnsi="ＭＳ 明朝"/>
                <w:spacing w:val="-25"/>
                <w:kern w:val="0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pacing w:val="12"/>
                <w:w w:val="94"/>
                <w:kern w:val="0"/>
                <w:sz w:val="22"/>
                <w:szCs w:val="22"/>
                <w:fitText w:val="1820" w:id="-496258304"/>
              </w:rPr>
              <w:t>おもちゃ図書館</w:t>
            </w:r>
            <w:r w:rsidRPr="000F19EE">
              <w:rPr>
                <w:rFonts w:ascii="ＭＳ 明朝" w:eastAsia="ＭＳ 明朝" w:hAnsi="ＭＳ 明朝" w:hint="eastAsia"/>
                <w:spacing w:val="1"/>
                <w:w w:val="94"/>
                <w:kern w:val="0"/>
                <w:sz w:val="22"/>
                <w:szCs w:val="22"/>
                <w:fitText w:val="1820" w:id="-496258304"/>
              </w:rPr>
              <w:t>名</w:t>
            </w:r>
          </w:p>
        </w:tc>
        <w:tc>
          <w:tcPr>
            <w:tcW w:w="7608" w:type="dxa"/>
            <w:gridSpan w:val="2"/>
          </w:tcPr>
          <w:p w14:paraId="1C25EEF3" w14:textId="60B9AB0E" w:rsidR="00657B22" w:rsidRPr="000F19EE" w:rsidRDefault="00604A4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           </w:t>
            </w:r>
            <w:r w:rsidR="00D62C5F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　　　　　　</w:t>
            </w:r>
            <w:r w:rsidR="0043342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  <w:r w:rsidR="00387F4C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D62C5F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会員番号：</w:t>
            </w:r>
          </w:p>
          <w:p w14:paraId="12D4B780" w14:textId="77777777" w:rsidR="00D62C5F" w:rsidRDefault="00D62C5F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9DED6DE" w14:textId="2DC0F469" w:rsidR="00051B85" w:rsidRPr="000F19EE" w:rsidRDefault="00051B8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57B22" w:rsidRPr="000F19EE" w14:paraId="43CB1816" w14:textId="77777777" w:rsidTr="00951D7A">
        <w:trPr>
          <w:trHeight w:val="637"/>
        </w:trPr>
        <w:tc>
          <w:tcPr>
            <w:tcW w:w="2456" w:type="dxa"/>
            <w:vAlign w:val="center"/>
          </w:tcPr>
          <w:p w14:paraId="4FD889A3" w14:textId="77777777" w:rsidR="00657B22" w:rsidRPr="000F19EE" w:rsidRDefault="00657B22" w:rsidP="0035423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pacing w:val="330"/>
                <w:kern w:val="0"/>
                <w:sz w:val="22"/>
                <w:szCs w:val="22"/>
                <w:fitText w:val="1980" w:id="1737146625"/>
              </w:rPr>
              <w:t>代表</w:t>
            </w:r>
            <w:r w:rsidRPr="000F19EE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980" w:id="1737146625"/>
              </w:rPr>
              <w:t>者</w:t>
            </w:r>
          </w:p>
        </w:tc>
        <w:tc>
          <w:tcPr>
            <w:tcW w:w="7608" w:type="dxa"/>
            <w:gridSpan w:val="2"/>
            <w:vAlign w:val="center"/>
          </w:tcPr>
          <w:p w14:paraId="41250204" w14:textId="52B4F3B9" w:rsidR="00657B22" w:rsidRPr="000F19EE" w:rsidRDefault="00657B22" w:rsidP="0019235E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  </w:t>
            </w:r>
            <w:r w:rsidR="003E6A61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     </w:t>
            </w:r>
            <w:r w:rsidR="0019235E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 </w:t>
            </w:r>
            <w:r w:rsidR="0019235E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</w:t>
            </w:r>
            <w:r w:rsidR="0019235E" w:rsidRPr="000F19EE">
              <w:rPr>
                <w:rFonts w:ascii="ＭＳ 明朝" w:eastAsia="ＭＳ 明朝" w:hAnsi="ＭＳ 明朝"/>
                <w:sz w:val="22"/>
                <w:szCs w:val="22"/>
              </w:rPr>
              <w:t>㊞</w:t>
            </w:r>
          </w:p>
        </w:tc>
      </w:tr>
      <w:tr w:rsidR="005C1887" w:rsidRPr="000F19EE" w14:paraId="17FC0CAF" w14:textId="77777777" w:rsidTr="00051B85">
        <w:trPr>
          <w:cantSplit/>
          <w:trHeight w:val="574"/>
        </w:trPr>
        <w:tc>
          <w:tcPr>
            <w:tcW w:w="2456" w:type="dxa"/>
            <w:tcBorders>
              <w:bottom w:val="dashed" w:sz="4" w:space="0" w:color="auto"/>
            </w:tcBorders>
            <w:vAlign w:val="center"/>
          </w:tcPr>
          <w:p w14:paraId="6167EC84" w14:textId="77777777" w:rsidR="005C1887" w:rsidRPr="000F19EE" w:rsidRDefault="005C1887" w:rsidP="0035423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事業実施場所 ／住所</w:t>
            </w:r>
          </w:p>
        </w:tc>
        <w:tc>
          <w:tcPr>
            <w:tcW w:w="7608" w:type="dxa"/>
            <w:gridSpan w:val="2"/>
            <w:tcBorders>
              <w:bottom w:val="dashed" w:sz="4" w:space="0" w:color="auto"/>
            </w:tcBorders>
            <w:vAlign w:val="center"/>
          </w:tcPr>
          <w:p w14:paraId="6AE96CB3" w14:textId="77777777" w:rsidR="005C1887" w:rsidRPr="000F19EE" w:rsidRDefault="005C1887" w:rsidP="00A47E1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57B22" w:rsidRPr="000F19EE" w14:paraId="1C8C854E" w14:textId="77777777" w:rsidTr="005622F9">
        <w:trPr>
          <w:cantSplit/>
          <w:trHeight w:val="1710"/>
        </w:trPr>
        <w:tc>
          <w:tcPr>
            <w:tcW w:w="2456" w:type="dxa"/>
            <w:tcBorders>
              <w:top w:val="dashed" w:sz="4" w:space="0" w:color="auto"/>
            </w:tcBorders>
            <w:vAlign w:val="center"/>
          </w:tcPr>
          <w:p w14:paraId="3B7F6094" w14:textId="77777777" w:rsidR="00657B22" w:rsidRPr="000F19EE" w:rsidRDefault="00657B22" w:rsidP="00354234">
            <w:pPr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pacing w:val="137"/>
                <w:kern w:val="0"/>
                <w:sz w:val="22"/>
                <w:szCs w:val="22"/>
                <w:fitText w:val="1980" w:id="1737146880"/>
              </w:rPr>
              <w:t>連</w:t>
            </w:r>
            <w:r w:rsidR="00C43C89" w:rsidRPr="000F19EE">
              <w:rPr>
                <w:rFonts w:ascii="ＭＳ 明朝" w:eastAsia="ＭＳ 明朝" w:hAnsi="ＭＳ 明朝" w:hint="eastAsia"/>
                <w:spacing w:val="137"/>
                <w:kern w:val="0"/>
                <w:sz w:val="22"/>
                <w:szCs w:val="22"/>
                <w:fitText w:val="1980" w:id="1737146880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pacing w:val="137"/>
                <w:kern w:val="0"/>
                <w:sz w:val="22"/>
                <w:szCs w:val="22"/>
                <w:fitText w:val="1980" w:id="1737146880"/>
              </w:rPr>
              <w:t>絡</w:t>
            </w:r>
            <w:r w:rsidR="00C43C89" w:rsidRPr="000F19EE">
              <w:rPr>
                <w:rFonts w:ascii="ＭＳ 明朝" w:eastAsia="ＭＳ 明朝" w:hAnsi="ＭＳ 明朝" w:hint="eastAsia"/>
                <w:spacing w:val="137"/>
                <w:kern w:val="0"/>
                <w:sz w:val="22"/>
                <w:szCs w:val="22"/>
                <w:fitText w:val="1980" w:id="1737146880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1980" w:id="1737146880"/>
              </w:rPr>
              <w:t>先</w:t>
            </w:r>
          </w:p>
          <w:p w14:paraId="20A8E0CA" w14:textId="77777777" w:rsidR="00C43C89" w:rsidRPr="000F19EE" w:rsidRDefault="00C43C89" w:rsidP="0035423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08" w:type="dxa"/>
            <w:gridSpan w:val="2"/>
            <w:tcBorders>
              <w:top w:val="dashed" w:sz="4" w:space="0" w:color="auto"/>
            </w:tcBorders>
          </w:tcPr>
          <w:p w14:paraId="09C462C1" w14:textId="77777777" w:rsidR="00657B22" w:rsidRPr="000F19EE" w:rsidRDefault="00657B22" w:rsidP="00883930">
            <w:pPr>
              <w:spacing w:line="18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</w:t>
            </w:r>
          </w:p>
          <w:p w14:paraId="4E0D3086" w14:textId="77777777" w:rsidR="00657B22" w:rsidRPr="000F19EE" w:rsidRDefault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〒</w:t>
            </w:r>
          </w:p>
          <w:p w14:paraId="6B0B572C" w14:textId="77777777" w:rsidR="005C1887" w:rsidRPr="000F19EE" w:rsidRDefault="005C188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D1C32AA" w14:textId="77777777" w:rsidR="00C43C89" w:rsidRPr="000F19EE" w:rsidRDefault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DD06B04" w14:textId="77777777" w:rsidR="005C1887" w:rsidRPr="000F19EE" w:rsidRDefault="005C188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9318A1F" w14:textId="00124816" w:rsidR="00657B22" w:rsidRPr="000F19EE" w:rsidRDefault="000F19EE" w:rsidP="000F19EE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担当：　　　　　　　　　　　　</w:t>
            </w:r>
            <w:r w:rsidR="00657B22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電話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：</w:t>
            </w:r>
            <w:r w:rsidR="00DE6C2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(</w:t>
            </w:r>
            <w:r w:rsidR="00657B22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</w:t>
            </w:r>
            <w:r w:rsidR="005C1887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C43C8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E57865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657B22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</w:t>
            </w:r>
            <w:r w:rsidR="00DE6C2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)</w:t>
            </w:r>
            <w:r w:rsidR="00657B22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</w:t>
            </w:r>
            <w:r w:rsidR="00DE6C2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9C7E56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5C1887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="00657B22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  </w:t>
            </w:r>
            <w:r w:rsidR="00161405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657B22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</w:t>
            </w:r>
          </w:p>
        </w:tc>
      </w:tr>
      <w:tr w:rsidR="0016597A" w:rsidRPr="000F19EE" w14:paraId="7789C6D9" w14:textId="77777777" w:rsidTr="00C43C89">
        <w:trPr>
          <w:trHeight w:val="496"/>
        </w:trPr>
        <w:tc>
          <w:tcPr>
            <w:tcW w:w="10064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2C419" w14:textId="71688CC1" w:rsidR="0016597A" w:rsidRPr="000F19EE" w:rsidRDefault="00C43C89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１．</w:t>
            </w:r>
            <w:r w:rsidR="005C1887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助成金の使用内訳</w:t>
            </w:r>
            <w:r w:rsidR="00583195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（ </w:t>
            </w:r>
            <w:r w:rsidR="006B7761"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="004E4573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こども商品券50,000円</w:t>
            </w:r>
            <w:r w:rsidR="00583195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910993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□　</w:t>
            </w:r>
            <w:r w:rsidR="006B776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・</w:t>
            </w:r>
            <w:r w:rsidR="004E4573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現金45,000円</w:t>
            </w:r>
            <w:r w:rsidR="00583195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910993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□</w:t>
            </w:r>
            <w:r w:rsidR="006B776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）　</w:t>
            </w:r>
            <w:r w:rsidR="006B7761" w:rsidRPr="006B7761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910993" w:rsidRPr="006B7761">
              <w:rPr>
                <w:rFonts w:ascii="ＭＳ 明朝" w:eastAsia="ＭＳ 明朝" w:hAnsi="ＭＳ 明朝" w:hint="eastAsia"/>
                <w:sz w:val="18"/>
                <w:szCs w:val="18"/>
              </w:rPr>
              <w:t>ﾁｪｯｸを</w:t>
            </w:r>
            <w:r w:rsidR="006B7761" w:rsidRPr="006B7761">
              <w:rPr>
                <w:rFonts w:ascii="ＭＳ 明朝" w:eastAsia="ＭＳ 明朝" w:hAnsi="ＭＳ 明朝"/>
                <w:sz w:val="18"/>
                <w:szCs w:val="18"/>
              </w:rPr>
              <w:t>入れてください</w:t>
            </w:r>
          </w:p>
        </w:tc>
      </w:tr>
      <w:tr w:rsidR="00CA60A9" w:rsidRPr="000F19EE" w14:paraId="005DA04B" w14:textId="77777777" w:rsidTr="00951D7A">
        <w:trPr>
          <w:trHeight w:val="2029"/>
        </w:trPr>
        <w:tc>
          <w:tcPr>
            <w:tcW w:w="4961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9E75E1" w14:textId="77777777" w:rsidR="0016597A" w:rsidRPr="00F931C0" w:rsidRDefault="0016597A" w:rsidP="00B810A6">
            <w:pPr>
              <w:ind w:left="29"/>
              <w:rPr>
                <w:rFonts w:ascii="ＭＳ 明朝" w:eastAsia="ＭＳ 明朝" w:hAnsi="ＭＳ 明朝"/>
                <w:sz w:val="21"/>
                <w:szCs w:val="21"/>
              </w:rPr>
            </w:pPr>
            <w:r w:rsidRPr="00F931C0">
              <w:rPr>
                <w:rFonts w:ascii="ＭＳ 明朝" w:eastAsia="ＭＳ 明朝" w:hAnsi="ＭＳ 明朝" w:hint="eastAsia"/>
                <w:sz w:val="21"/>
                <w:szCs w:val="21"/>
              </w:rPr>
              <w:t>［収　入］</w:t>
            </w:r>
          </w:p>
          <w:p w14:paraId="091D2D1B" w14:textId="77777777" w:rsidR="0016597A" w:rsidRPr="000F19EE" w:rsidRDefault="0016597A" w:rsidP="00D42AF2">
            <w:pPr>
              <w:spacing w:line="276" w:lineRule="auto"/>
              <w:ind w:left="29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①財団からの助成金　　</w:t>
            </w:r>
            <w:r w:rsidR="00CA60A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   　　円</w:t>
            </w:r>
          </w:p>
          <w:p w14:paraId="3F581BBB" w14:textId="77777777" w:rsidR="0016597A" w:rsidRPr="000F19EE" w:rsidRDefault="0016597A" w:rsidP="002D0746">
            <w:pPr>
              <w:spacing w:line="200" w:lineRule="exact"/>
              <w:ind w:left="28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22CB43E" w14:textId="77777777" w:rsidR="0016597A" w:rsidRPr="000F19EE" w:rsidRDefault="0016597A" w:rsidP="00D42AF2">
            <w:pPr>
              <w:spacing w:line="276" w:lineRule="auto"/>
              <w:ind w:left="29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②自己資金　　　　　　 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   　　円</w:t>
            </w:r>
          </w:p>
          <w:p w14:paraId="780B8A28" w14:textId="77777777" w:rsidR="0016597A" w:rsidRPr="000F19EE" w:rsidRDefault="0016597A" w:rsidP="002D0746">
            <w:pPr>
              <w:spacing w:line="200" w:lineRule="exact"/>
              <w:ind w:left="28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C0265A" w14:textId="77777777" w:rsidR="0016597A" w:rsidRPr="000F19EE" w:rsidRDefault="0016597A" w:rsidP="00D42AF2">
            <w:pPr>
              <w:spacing w:line="276" w:lineRule="auto"/>
              <w:ind w:left="29"/>
              <w:rPr>
                <w:rFonts w:ascii="ＭＳ 明朝" w:eastAsia="ＭＳ 明朝" w:hAnsi="ＭＳ 明朝"/>
                <w:sz w:val="22"/>
                <w:szCs w:val="22"/>
                <w:u w:val="single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③その他　　　　　　　 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   　　　円</w:t>
            </w:r>
          </w:p>
          <w:p w14:paraId="7F8C346A" w14:textId="77777777" w:rsidR="0016597A" w:rsidRPr="000F19EE" w:rsidRDefault="0016597A" w:rsidP="008D5AE5">
            <w:pPr>
              <w:ind w:left="28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0C3D219" w14:textId="77777777" w:rsidR="0016597A" w:rsidRPr="000F19EE" w:rsidRDefault="0016597A" w:rsidP="00CA60A9">
            <w:pPr>
              <w:spacing w:line="276" w:lineRule="auto"/>
              <w:ind w:firstLineChars="650" w:firstLine="1298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計　</w:t>
            </w:r>
            <w:r w:rsidR="00CA60A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</w:t>
            </w:r>
            <w:r w:rsidR="00CA60A9"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円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5FF235" w14:textId="77777777" w:rsidR="0016597A" w:rsidRPr="00F931C0" w:rsidRDefault="0016597A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F931C0">
              <w:rPr>
                <w:rFonts w:ascii="ＭＳ 明朝" w:eastAsia="ＭＳ 明朝" w:hAnsi="ＭＳ 明朝" w:hint="eastAsia"/>
                <w:sz w:val="21"/>
                <w:szCs w:val="21"/>
              </w:rPr>
              <w:t>［支　出］</w:t>
            </w:r>
          </w:p>
          <w:p w14:paraId="02DBAF07" w14:textId="27CA0C95" w:rsidR="0016597A" w:rsidRPr="000F19EE" w:rsidRDefault="0016597A" w:rsidP="00BC5783">
            <w:pPr>
              <w:pStyle w:val="a8"/>
              <w:widowControl/>
              <w:numPr>
                <w:ilvl w:val="0"/>
                <w:numId w:val="12"/>
              </w:numPr>
              <w:spacing w:line="276" w:lineRule="auto"/>
              <w:ind w:leftChars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おもちゃ購入</w:t>
            </w:r>
            <w:r w:rsidR="00A05200">
              <w:rPr>
                <w:rFonts w:ascii="ＭＳ 明朝" w:eastAsia="ＭＳ 明朝" w:hAnsi="ＭＳ 明朝" w:hint="eastAsia"/>
                <w:sz w:val="22"/>
                <w:szCs w:val="22"/>
              </w:rPr>
              <w:t>費用</w:t>
            </w:r>
            <w:r w:rsidR="003E6A61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A05200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BC5783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CA60A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</w:t>
            </w:r>
            <w:r w:rsidR="00F931C0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円</w:t>
            </w:r>
          </w:p>
          <w:p w14:paraId="40D655DE" w14:textId="77777777" w:rsidR="0016597A" w:rsidRPr="000F19EE" w:rsidRDefault="0016597A" w:rsidP="002D0746">
            <w:pPr>
              <w:widowControl/>
              <w:spacing w:line="200" w:lineRule="exact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51E22DA" w14:textId="5684A586" w:rsidR="0016597A" w:rsidRPr="000F19EE" w:rsidRDefault="00BC5783" w:rsidP="00BC5783">
            <w:pPr>
              <w:pStyle w:val="a8"/>
              <w:widowControl/>
              <w:numPr>
                <w:ilvl w:val="0"/>
                <w:numId w:val="12"/>
              </w:numPr>
              <w:spacing w:line="276" w:lineRule="auto"/>
              <w:ind w:leftChars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電池</w:t>
            </w:r>
            <w:r w:rsidR="00951D7A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="005C1887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</w:t>
            </w:r>
            <w:r w:rsidR="0016597A"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</w:t>
            </w:r>
            <w:r w:rsidR="00F931C0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="0016597A"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>円</w:t>
            </w:r>
          </w:p>
          <w:p w14:paraId="602BCCFA" w14:textId="77777777" w:rsidR="0016597A" w:rsidRDefault="0016597A" w:rsidP="00994AEE">
            <w:pPr>
              <w:spacing w:line="276" w:lineRule="auto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</w:t>
            </w:r>
          </w:p>
          <w:p w14:paraId="2DA964EC" w14:textId="77777777" w:rsidR="00362F11" w:rsidRDefault="00362F11" w:rsidP="008D5AE5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3E4D3A6" w14:textId="77777777" w:rsidR="002D0746" w:rsidRPr="000F19EE" w:rsidRDefault="002D0746" w:rsidP="002D0746">
            <w:pPr>
              <w:spacing w:line="20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B636D1D" w14:textId="39CEF09A" w:rsidR="0016597A" w:rsidRPr="000F19EE" w:rsidRDefault="0016597A" w:rsidP="0016597A">
            <w:pPr>
              <w:spacing w:line="276" w:lineRule="auto"/>
              <w:ind w:firstLineChars="300" w:firstLine="599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</w:t>
            </w:r>
            <w:r w:rsidR="00CA60A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 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計</w:t>
            </w:r>
            <w:r w:rsidR="003E6A61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="005C1887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　　　　　　　　</w:t>
            </w:r>
            <w:r w:rsidR="00F931C0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Pr="000F19EE">
              <w:rPr>
                <w:rFonts w:ascii="ＭＳ 明朝" w:eastAsia="ＭＳ 明朝" w:hAnsi="ＭＳ 明朝" w:hint="eastAsia"/>
                <w:sz w:val="22"/>
                <w:szCs w:val="22"/>
                <w:u w:val="single"/>
              </w:rPr>
              <w:t>円</w:t>
            </w:r>
          </w:p>
        </w:tc>
      </w:tr>
      <w:tr w:rsidR="005073BA" w:rsidRPr="000F19EE" w14:paraId="2B949BEB" w14:textId="77777777" w:rsidTr="005E68E2">
        <w:trPr>
          <w:trHeight w:val="2850"/>
        </w:trPr>
        <w:tc>
          <w:tcPr>
            <w:tcW w:w="10064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22DB1DE9" w14:textId="77777777" w:rsidR="00254B4F" w:rsidRPr="000F19EE" w:rsidRDefault="00254B4F" w:rsidP="00254B4F">
            <w:pPr>
              <w:spacing w:line="8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7EAE0AF" w14:textId="017025CC" w:rsidR="004F59B9" w:rsidRPr="000F19EE" w:rsidRDefault="00D42AF2" w:rsidP="0016597A">
            <w:pPr>
              <w:ind w:rightChars="-99" w:right="-218"/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２．</w:t>
            </w:r>
            <w:r w:rsidR="0091272F" w:rsidRPr="0091272F">
              <w:rPr>
                <w:rFonts w:ascii="ＭＳ 明朝" w:eastAsia="ＭＳ 明朝" w:hAnsi="ＭＳ 明朝"/>
                <w:sz w:val="22"/>
                <w:szCs w:val="22"/>
              </w:rPr>
              <w:t>おもちゃ図書館の</w:t>
            </w:r>
            <w:r w:rsidR="0091272F">
              <w:rPr>
                <w:rFonts w:ascii="ＭＳ 明朝" w:eastAsia="ＭＳ 明朝" w:hAnsi="ＭＳ 明朝" w:hint="eastAsia"/>
                <w:sz w:val="22"/>
                <w:szCs w:val="22"/>
              </w:rPr>
              <w:t>様子や</w:t>
            </w:r>
            <w:r w:rsidR="0091272F" w:rsidRPr="0091272F">
              <w:rPr>
                <w:rFonts w:ascii="ＭＳ 明朝" w:eastAsia="ＭＳ 明朝" w:hAnsi="ＭＳ 明朝"/>
                <w:sz w:val="22"/>
                <w:szCs w:val="22"/>
              </w:rPr>
              <w:t>成果と改善</w:t>
            </w:r>
            <w:r w:rsidR="008E0962">
              <w:rPr>
                <w:rFonts w:ascii="ＭＳ 明朝" w:eastAsia="ＭＳ 明朝" w:hAnsi="ＭＳ 明朝" w:hint="eastAsia"/>
                <w:sz w:val="22"/>
                <w:szCs w:val="22"/>
              </w:rPr>
              <w:t>点</w:t>
            </w:r>
            <w:r w:rsidR="0091272F">
              <w:rPr>
                <w:rFonts w:ascii="ＭＳ 明朝" w:eastAsia="ＭＳ 明朝" w:hAnsi="ＭＳ 明朝" w:hint="eastAsia"/>
                <w:sz w:val="22"/>
                <w:szCs w:val="22"/>
              </w:rPr>
              <w:t>など</w:t>
            </w:r>
          </w:p>
          <w:p w14:paraId="18BA72BE" w14:textId="77777777" w:rsidR="00C21611" w:rsidRPr="000F19EE" w:rsidRDefault="00C2161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3D09C58" w14:textId="77777777" w:rsidR="00C21611" w:rsidRPr="008F6631" w:rsidRDefault="00C2161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50AB416" w14:textId="77777777" w:rsidR="004F59B9" w:rsidRPr="000F19EE" w:rsidRDefault="004F59B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6AB7AD8" w14:textId="77777777" w:rsidR="005073BA" w:rsidRPr="000F19EE" w:rsidRDefault="005073BA" w:rsidP="005073B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57B22" w:rsidRPr="000F19EE" w14:paraId="52D91AB9" w14:textId="77777777" w:rsidTr="00DA39B1">
        <w:trPr>
          <w:trHeight w:val="2265"/>
        </w:trPr>
        <w:tc>
          <w:tcPr>
            <w:tcW w:w="100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F2E4C20" w14:textId="77777777" w:rsidR="00254B4F" w:rsidRPr="000F19EE" w:rsidRDefault="00254B4F" w:rsidP="00254B4F">
            <w:pPr>
              <w:spacing w:line="8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F1DF581" w14:textId="7A5870EA" w:rsidR="00657B22" w:rsidRPr="001D2F79" w:rsidRDefault="00C21611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３．</w:t>
            </w:r>
            <w:r w:rsidR="00B863E5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購入したおもちゃ</w:t>
            </w:r>
            <w:r w:rsidR="005E530A">
              <w:rPr>
                <w:rFonts w:ascii="ＭＳ 明朝" w:eastAsia="ＭＳ 明朝" w:hAnsi="ＭＳ 明朝" w:hint="eastAsia"/>
                <w:sz w:val="22"/>
                <w:szCs w:val="22"/>
              </w:rPr>
              <w:t>を</w:t>
            </w:r>
            <w:r w:rsidR="00A47AB3" w:rsidRPr="00A47AB3">
              <w:rPr>
                <w:rFonts w:ascii="ＭＳ 明朝" w:eastAsia="ＭＳ 明朝" w:hAnsi="ＭＳ 明朝"/>
                <w:sz w:val="22"/>
                <w:szCs w:val="22"/>
              </w:rPr>
              <w:t>選んだ理由</w:t>
            </w:r>
            <w:r w:rsidR="00A47AB3">
              <w:rPr>
                <w:rFonts w:ascii="ＭＳ 明朝" w:eastAsia="ＭＳ 明朝" w:hAnsi="ＭＳ 明朝" w:hint="eastAsia"/>
                <w:sz w:val="22"/>
                <w:szCs w:val="22"/>
              </w:rPr>
              <w:t>、</w:t>
            </w:r>
            <w:r w:rsidR="0060220E">
              <w:rPr>
                <w:rFonts w:ascii="ＭＳ 明朝" w:eastAsia="ＭＳ 明朝" w:hAnsi="ＭＳ 明朝" w:hint="eastAsia"/>
                <w:sz w:val="22"/>
                <w:szCs w:val="22"/>
              </w:rPr>
              <w:t>おもちゃで</w:t>
            </w:r>
            <w:r w:rsidR="00A47AB3">
              <w:rPr>
                <w:rFonts w:ascii="ＭＳ 明朝" w:eastAsia="ＭＳ 明朝" w:hAnsi="ＭＳ 明朝" w:hint="eastAsia"/>
                <w:sz w:val="22"/>
                <w:szCs w:val="22"/>
              </w:rPr>
              <w:t>遊んだ感想</w:t>
            </w:r>
            <w:r w:rsidR="00285412">
              <w:rPr>
                <w:rFonts w:ascii="ＭＳ 明朝" w:eastAsia="ＭＳ 明朝" w:hAnsi="ＭＳ 明朝" w:hint="eastAsia"/>
                <w:sz w:val="22"/>
                <w:szCs w:val="22"/>
              </w:rPr>
              <w:t>、</w:t>
            </w:r>
          </w:p>
          <w:p w14:paraId="354C2FF8" w14:textId="77777777" w:rsidR="00045E2A" w:rsidRPr="00A47AB3" w:rsidRDefault="00045E2A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D2FD017" w14:textId="77777777" w:rsidR="00045E2A" w:rsidRDefault="00045E2A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F9F1BA7" w14:textId="77777777" w:rsidR="00045E2A" w:rsidRDefault="00045E2A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39F86B3" w14:textId="77777777" w:rsidR="00045E2A" w:rsidRDefault="00045E2A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E2B6BF3" w14:textId="4D92ECC1" w:rsidR="00045E2A" w:rsidRPr="000F19EE" w:rsidRDefault="00045E2A" w:rsidP="00C43C89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57B22" w:rsidRPr="000F19EE" w14:paraId="3BD1F1AD" w14:textId="77777777" w:rsidTr="00E50F27">
        <w:trPr>
          <w:trHeight w:val="567"/>
        </w:trPr>
        <w:tc>
          <w:tcPr>
            <w:tcW w:w="1006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E3160D" w14:textId="7B768EB7" w:rsidR="00657B22" w:rsidRPr="000F19EE" w:rsidRDefault="00370629" w:rsidP="00E9556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４</w:t>
            </w:r>
            <w:r w:rsidR="00626AA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.購入品の</w:t>
            </w:r>
            <w:r w:rsidR="00657B22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領収書</w:t>
            </w:r>
            <w:r w:rsidR="00626AA9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を</w:t>
            </w:r>
            <w:r w:rsidR="00702840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添付</w:t>
            </w:r>
            <w:r w:rsidR="00E95568" w:rsidRPr="000F19EE">
              <w:rPr>
                <w:rFonts w:ascii="ＭＳ 明朝" w:eastAsia="ＭＳ 明朝" w:hAnsi="ＭＳ 明朝" w:hint="eastAsia"/>
                <w:sz w:val="22"/>
                <w:szCs w:val="22"/>
              </w:rPr>
              <w:t>（コピー可）</w:t>
            </w:r>
            <w:r w:rsidR="009070A7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9070A7" w:rsidRPr="00000F9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9070A7" w:rsidRPr="00000F9E">
              <w:rPr>
                <w:rFonts w:ascii="ＭＳ 明朝" w:eastAsia="ＭＳ 明朝" w:hAnsi="ＭＳ 明朝"/>
                <w:sz w:val="18"/>
                <w:szCs w:val="18"/>
              </w:rPr>
              <w:t>※分かりやすくまとめてください</w:t>
            </w:r>
          </w:p>
        </w:tc>
      </w:tr>
      <w:tr w:rsidR="000064BB" w:rsidRPr="000F19EE" w14:paraId="7D1FB2BB" w14:textId="77777777" w:rsidTr="0069216C">
        <w:trPr>
          <w:trHeight w:val="567"/>
        </w:trPr>
        <w:tc>
          <w:tcPr>
            <w:tcW w:w="1006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31448E" w14:textId="0E4E07B5" w:rsidR="00B83C47" w:rsidRPr="000F19EE" w:rsidRDefault="00370629" w:rsidP="00951D7A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５.</w:t>
            </w:r>
            <w:r w:rsidR="00702840"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写真</w:t>
            </w:r>
            <w:r w:rsidR="00E95568"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2枚を添付</w:t>
            </w:r>
            <w:r w:rsidR="003C74B0"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（購入品</w:t>
            </w:r>
            <w:r w:rsidR="008E1E66"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など</w:t>
            </w:r>
            <w:r w:rsidR="00A120F9"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を使って遊んでいる様子</w:t>
            </w:r>
            <w:r w:rsidR="00C12AAB"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 </w:t>
            </w:r>
            <w:r w:rsidR="00702840"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）</w:t>
            </w:r>
            <w:r w:rsidR="0069216C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  <w:r w:rsidR="00603406" w:rsidRPr="000F19E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</w:tr>
      <w:tr w:rsidR="0069216C" w:rsidRPr="000F19EE" w14:paraId="1F13BE56" w14:textId="77777777" w:rsidTr="0069216C">
        <w:trPr>
          <w:trHeight w:val="955"/>
        </w:trPr>
        <w:tc>
          <w:tcPr>
            <w:tcW w:w="10064" w:type="dxa"/>
            <w:gridSpan w:val="3"/>
            <w:tcBorders>
              <w:top w:val="dashed" w:sz="4" w:space="0" w:color="auto"/>
            </w:tcBorders>
            <w:vAlign w:val="center"/>
          </w:tcPr>
          <w:p w14:paraId="397D410F" w14:textId="29FF88E0" w:rsidR="0069216C" w:rsidRPr="0028419E" w:rsidRDefault="0069216C" w:rsidP="0069216C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６</w:t>
            </w:r>
            <w:r w:rsidRPr="0028419E">
              <w:rPr>
                <w:rFonts w:ascii="ＭＳ 明朝" w:eastAsia="ＭＳ 明朝" w:hAnsi="ＭＳ 明朝"/>
                <w:sz w:val="22"/>
                <w:szCs w:val="22"/>
              </w:rPr>
              <w:t>.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完了報告書の内容を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財団の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>ホームページに掲載して良いか</w:t>
            </w:r>
            <w:r w:rsidRPr="0028419E">
              <w:rPr>
                <w:rFonts w:ascii="ＭＳ 明朝" w:eastAsia="ＭＳ 明朝" w:hAnsi="ＭＳ 明朝"/>
                <w:sz w:val="22"/>
                <w:szCs w:val="22"/>
              </w:rPr>
              <w:t>□に</w:t>
            </w:r>
            <w:r w:rsidR="009070A7">
              <w:rPr>
                <w:rFonts w:ascii="ＭＳ 明朝" w:eastAsia="ＭＳ 明朝" w:hAnsi="ＭＳ 明朝" w:hint="eastAsia"/>
                <w:sz w:val="22"/>
                <w:szCs w:val="22"/>
              </w:rPr>
              <w:t>チェック</w:t>
            </w:r>
            <w:r w:rsidR="006B7761">
              <w:rPr>
                <w:rFonts w:ascii="ＭＳ 明朝" w:eastAsia="ＭＳ 明朝" w:hAnsi="ＭＳ 明朝" w:hint="eastAsia"/>
                <w:sz w:val="22"/>
                <w:szCs w:val="22"/>
              </w:rPr>
              <w:t>をいれてください</w:t>
            </w:r>
          </w:p>
          <w:p w14:paraId="1535B7DD" w14:textId="77777777" w:rsidR="0069216C" w:rsidRPr="0028419E" w:rsidRDefault="0069216C" w:rsidP="0069216C">
            <w:pPr>
              <w:spacing w:line="1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C94447A" w14:textId="48DB63D7" w:rsidR="0069216C" w:rsidRPr="000F19EE" w:rsidRDefault="0069216C" w:rsidP="0069216C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・文章も写真も掲載 □　・文章のみ掲載 </w:t>
            </w:r>
            <w:r w:rsidRPr="0028419E">
              <w:rPr>
                <w:rFonts w:ascii="ＭＳ 明朝" w:eastAsia="ＭＳ 明朝" w:hAnsi="ＭＳ 明朝"/>
                <w:sz w:val="22"/>
                <w:szCs w:val="22"/>
              </w:rPr>
              <w:t>□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・写真のみ掲載 </w:t>
            </w:r>
            <w:r w:rsidRPr="0028419E">
              <w:rPr>
                <w:rFonts w:ascii="ＭＳ 明朝" w:eastAsia="ＭＳ 明朝" w:hAnsi="ＭＳ 明朝"/>
                <w:sz w:val="22"/>
                <w:szCs w:val="22"/>
              </w:rPr>
              <w:t>□</w:t>
            </w:r>
            <w:r w:rsidRPr="0028419E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・掲載しない </w:t>
            </w:r>
            <w:r w:rsidRPr="0028419E">
              <w:rPr>
                <w:rFonts w:ascii="ＭＳ 明朝" w:eastAsia="ＭＳ 明朝" w:hAnsi="ＭＳ 明朝"/>
                <w:sz w:val="22"/>
                <w:szCs w:val="22"/>
              </w:rPr>
              <w:t>□</w:t>
            </w:r>
          </w:p>
        </w:tc>
      </w:tr>
    </w:tbl>
    <w:p w14:paraId="52D4B949" w14:textId="77777777" w:rsidR="0069216C" w:rsidRDefault="0069216C" w:rsidP="0069216C">
      <w:pPr>
        <w:spacing w:line="80" w:lineRule="exact"/>
        <w:ind w:firstLineChars="150" w:firstLine="30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4418A426" w14:textId="10C510D9" w:rsidR="004418E4" w:rsidRPr="000F19EE" w:rsidRDefault="00370629" w:rsidP="0069216C">
      <w:pPr>
        <w:ind w:firstLineChars="150" w:firstLine="300"/>
        <w:rPr>
          <w:rFonts w:ascii="ＭＳ 明朝" w:eastAsia="ＭＳ 明朝" w:hAnsi="ＭＳ 明朝" w:hint="eastAsia"/>
          <w:sz w:val="22"/>
          <w:szCs w:val="22"/>
        </w:rPr>
      </w:pPr>
      <w:r w:rsidRPr="000F19E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※</w:t>
      </w:r>
      <w:r w:rsidR="00657B22" w:rsidRPr="000F19E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必ずコピー（控え）</w:t>
      </w:r>
      <w:r w:rsidR="002560F0" w:rsidRPr="000F19E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を手許</w:t>
      </w:r>
      <w:r w:rsidR="00657B22" w:rsidRPr="000F19E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に保管</w:t>
      </w:r>
      <w:r w:rsidR="00205B9B" w:rsidRPr="000F19E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して下さい　</w:t>
      </w:r>
      <w:r w:rsidRPr="000F19E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7761FE" w:rsidRPr="000F19E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 </w:t>
      </w:r>
      <w:r w:rsidR="007761FE" w:rsidRPr="000F19EE">
        <w:rPr>
          <w:rFonts w:ascii="ＭＳ 明朝" w:eastAsia="ＭＳ 明朝" w:hAnsi="ＭＳ 明朝"/>
          <w:color w:val="000000" w:themeColor="text1"/>
          <w:sz w:val="22"/>
          <w:szCs w:val="22"/>
        </w:rPr>
        <w:t xml:space="preserve"> </w:t>
      </w:r>
      <w:r w:rsidRPr="000F19E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69216C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</w:t>
      </w:r>
      <w:r w:rsidR="0054655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254B4F" w:rsidRPr="0054655E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4418E4" w:rsidRPr="0054655E">
        <w:rPr>
          <w:rFonts w:ascii="ＭＳ 明朝" w:eastAsia="ＭＳ 明朝" w:hAnsi="ＭＳ 明朝" w:hint="eastAsia"/>
          <w:sz w:val="22"/>
          <w:szCs w:val="22"/>
        </w:rPr>
        <w:t>提出期限</w:t>
      </w:r>
      <w:r w:rsidR="00C12AAB" w:rsidRPr="0054655E">
        <w:rPr>
          <w:rFonts w:ascii="ＭＳ 明朝" w:eastAsia="ＭＳ 明朝" w:hAnsi="ＭＳ 明朝" w:hint="eastAsia"/>
          <w:sz w:val="22"/>
          <w:szCs w:val="22"/>
        </w:rPr>
        <w:t xml:space="preserve"> ：</w:t>
      </w:r>
      <w:r w:rsidR="00E50F27" w:rsidRPr="0054655E">
        <w:rPr>
          <w:rFonts w:ascii="ＭＳ 明朝" w:eastAsia="ＭＳ 明朝" w:hAnsi="ＭＳ 明朝" w:hint="eastAsia"/>
          <w:sz w:val="22"/>
          <w:szCs w:val="22"/>
        </w:rPr>
        <w:t>2</w:t>
      </w:r>
      <w:r w:rsidR="00254B4F" w:rsidRPr="0054655E">
        <w:rPr>
          <w:rFonts w:ascii="ＭＳ 明朝" w:eastAsia="ＭＳ 明朝" w:hAnsi="ＭＳ 明朝" w:hint="eastAsia"/>
          <w:sz w:val="22"/>
          <w:szCs w:val="22"/>
        </w:rPr>
        <w:t>0</w:t>
      </w:r>
      <w:r w:rsidR="000064BB" w:rsidRPr="0054655E">
        <w:rPr>
          <w:rFonts w:ascii="ＭＳ 明朝" w:eastAsia="ＭＳ 明朝" w:hAnsi="ＭＳ 明朝" w:hint="eastAsia"/>
          <w:sz w:val="22"/>
          <w:szCs w:val="22"/>
        </w:rPr>
        <w:t>27</w:t>
      </w:r>
      <w:r w:rsidR="004418E4" w:rsidRPr="0054655E">
        <w:rPr>
          <w:rFonts w:ascii="ＭＳ 明朝" w:eastAsia="ＭＳ 明朝" w:hAnsi="ＭＳ 明朝" w:hint="eastAsia"/>
          <w:sz w:val="22"/>
          <w:szCs w:val="22"/>
        </w:rPr>
        <w:t>年2月2</w:t>
      </w:r>
      <w:r w:rsidR="008C34F8" w:rsidRPr="0054655E">
        <w:rPr>
          <w:rFonts w:ascii="ＭＳ 明朝" w:eastAsia="ＭＳ 明朝" w:hAnsi="ＭＳ 明朝" w:hint="eastAsia"/>
          <w:sz w:val="22"/>
          <w:szCs w:val="22"/>
        </w:rPr>
        <w:t>6</w:t>
      </w:r>
      <w:r w:rsidR="004418E4" w:rsidRPr="0054655E">
        <w:rPr>
          <w:rFonts w:ascii="ＭＳ 明朝" w:eastAsia="ＭＳ 明朝" w:hAnsi="ＭＳ 明朝" w:hint="eastAsia"/>
          <w:sz w:val="22"/>
          <w:szCs w:val="22"/>
        </w:rPr>
        <w:t>日</w:t>
      </w:r>
      <w:r w:rsidR="007761FE" w:rsidRPr="0054655E">
        <w:rPr>
          <w:rFonts w:ascii="ＭＳ 明朝" w:eastAsia="ＭＳ 明朝" w:hAnsi="ＭＳ 明朝" w:hint="eastAsia"/>
          <w:sz w:val="22"/>
          <w:szCs w:val="22"/>
        </w:rPr>
        <w:t xml:space="preserve"> 必着</w:t>
      </w:r>
      <w:r w:rsidR="0054655E">
        <w:rPr>
          <w:rFonts w:ascii="ＭＳ 明朝" w:eastAsia="ＭＳ 明朝" w:hAnsi="ＭＳ 明朝" w:hint="eastAsia"/>
          <w:sz w:val="22"/>
          <w:szCs w:val="22"/>
        </w:rPr>
        <w:t>（郵送）</w:t>
      </w:r>
    </w:p>
    <w:p w14:paraId="005E238B" w14:textId="77777777" w:rsidR="009D46DE" w:rsidRPr="00EA1822" w:rsidRDefault="009D46DE" w:rsidP="00523013">
      <w:pPr>
        <w:ind w:firstLineChars="100" w:firstLine="200"/>
        <w:rPr>
          <w:rFonts w:ascii="ＭＳ 明朝" w:eastAsia="ＭＳ 明朝" w:hAnsi="ＭＳ 明朝"/>
          <w:sz w:val="22"/>
          <w:szCs w:val="22"/>
        </w:rPr>
      </w:pPr>
    </w:p>
    <w:sectPr w:rsidR="009D46DE" w:rsidRPr="00EA1822" w:rsidSect="006E5E03">
      <w:pgSz w:w="11907" w:h="16840" w:code="9"/>
      <w:pgMar w:top="340" w:right="301" w:bottom="295" w:left="851" w:header="0" w:footer="0" w:gutter="0"/>
      <w:cols w:space="425"/>
      <w:docGrid w:type="linesAndChars" w:linePitch="328" w:charSpace="-41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E90B" w14:textId="77777777" w:rsidR="00FA118A" w:rsidRDefault="00FA118A" w:rsidP="001C7AE0">
      <w:r>
        <w:separator/>
      </w:r>
    </w:p>
  </w:endnote>
  <w:endnote w:type="continuationSeparator" w:id="0">
    <w:p w14:paraId="79F42D36" w14:textId="77777777" w:rsidR="00FA118A" w:rsidRDefault="00FA118A" w:rsidP="001C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PSON 太行書体Ｂ">
    <w:altName w:val="ＭＳ Ｐ明朝"/>
    <w:charset w:val="80"/>
    <w:family w:val="script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ＦＡ 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2E20F" w14:textId="77777777" w:rsidR="00FA118A" w:rsidRDefault="00FA118A" w:rsidP="001C7AE0">
      <w:r>
        <w:separator/>
      </w:r>
    </w:p>
  </w:footnote>
  <w:footnote w:type="continuationSeparator" w:id="0">
    <w:p w14:paraId="51B36D51" w14:textId="77777777" w:rsidR="00FA118A" w:rsidRDefault="00FA118A" w:rsidP="001C7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7B33"/>
    <w:multiLevelType w:val="hybridMultilevel"/>
    <w:tmpl w:val="10F6EC8C"/>
    <w:lvl w:ilvl="0" w:tplc="2F867B1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EPSON 太行書体Ｂ" w:eastAsia="EPSON 太行書体Ｂ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08651D"/>
    <w:multiLevelType w:val="singleLevel"/>
    <w:tmpl w:val="BF301744"/>
    <w:lvl w:ilvl="0">
      <w:start w:val="1"/>
      <w:numFmt w:val="decimalFullWidth"/>
      <w:lvlText w:val="%1．"/>
      <w:lvlJc w:val="left"/>
      <w:pPr>
        <w:tabs>
          <w:tab w:val="num" w:pos="552"/>
        </w:tabs>
        <w:ind w:left="552" w:hanging="444"/>
      </w:pPr>
      <w:rPr>
        <w:rFonts w:hint="eastAsia"/>
      </w:rPr>
    </w:lvl>
  </w:abstractNum>
  <w:abstractNum w:abstractNumId="2" w15:restartNumberingAfterBreak="0">
    <w:nsid w:val="11F47A32"/>
    <w:multiLevelType w:val="hybridMultilevel"/>
    <w:tmpl w:val="E8664150"/>
    <w:lvl w:ilvl="0" w:tplc="7952D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4B16C6"/>
    <w:multiLevelType w:val="multilevel"/>
    <w:tmpl w:val="BA0E421E"/>
    <w:lvl w:ilvl="0">
      <w:start w:val="1"/>
      <w:numFmt w:val="aiueoFullWidth"/>
      <w:lvlText w:val="%1．"/>
      <w:lvlJc w:val="left"/>
      <w:pPr>
        <w:tabs>
          <w:tab w:val="num" w:pos="444"/>
        </w:tabs>
        <w:ind w:left="444" w:hanging="444"/>
      </w:pPr>
      <w:rPr>
        <w:rFonts w:ascii="ＭＳ ゴシック" w:eastAsia="ＭＳ ゴシック" w:hAnsi="ＭＳ ゴシック" w:cs="Times New Roman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4548B4"/>
    <w:multiLevelType w:val="hybridMultilevel"/>
    <w:tmpl w:val="001A3DC8"/>
    <w:lvl w:ilvl="0" w:tplc="977E34A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8927AEB"/>
    <w:multiLevelType w:val="multilevel"/>
    <w:tmpl w:val="F2345598"/>
    <w:lvl w:ilvl="0">
      <w:start w:val="1"/>
      <w:numFmt w:val="decimalFullWidth"/>
      <w:lvlText w:val="%1．"/>
      <w:lvlJc w:val="left"/>
      <w:pPr>
        <w:tabs>
          <w:tab w:val="num" w:pos="444"/>
        </w:tabs>
        <w:ind w:left="444" w:hanging="44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2DA6C45"/>
    <w:multiLevelType w:val="hybridMultilevel"/>
    <w:tmpl w:val="7A8AA1AE"/>
    <w:lvl w:ilvl="0" w:tplc="ACF81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7C44F2A"/>
    <w:multiLevelType w:val="hybridMultilevel"/>
    <w:tmpl w:val="9B0A3C10"/>
    <w:lvl w:ilvl="0" w:tplc="CA887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E5353D"/>
    <w:multiLevelType w:val="singleLevel"/>
    <w:tmpl w:val="4BE63E2A"/>
    <w:lvl w:ilvl="0">
      <w:start w:val="1"/>
      <w:numFmt w:val="decimalEnclosedCircle"/>
      <w:lvlText w:val="%1"/>
      <w:lvlJc w:val="left"/>
      <w:pPr>
        <w:tabs>
          <w:tab w:val="num" w:pos="228"/>
        </w:tabs>
        <w:ind w:left="228" w:hanging="228"/>
      </w:pPr>
      <w:rPr>
        <w:rFonts w:hint="eastAsia"/>
      </w:rPr>
    </w:lvl>
  </w:abstractNum>
  <w:abstractNum w:abstractNumId="9" w15:restartNumberingAfterBreak="0">
    <w:nsid w:val="62D303CF"/>
    <w:multiLevelType w:val="hybridMultilevel"/>
    <w:tmpl w:val="FD4A9296"/>
    <w:lvl w:ilvl="0" w:tplc="41B29B6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1D00062"/>
    <w:multiLevelType w:val="hybridMultilevel"/>
    <w:tmpl w:val="3104B1B4"/>
    <w:lvl w:ilvl="0" w:tplc="9D1E0CE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7A9328A7"/>
    <w:multiLevelType w:val="hybridMultilevel"/>
    <w:tmpl w:val="33C45262"/>
    <w:lvl w:ilvl="0" w:tplc="F8E85F36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2626325">
    <w:abstractNumId w:val="8"/>
  </w:num>
  <w:num w:numId="2" w16cid:durableId="1883052234">
    <w:abstractNumId w:val="3"/>
  </w:num>
  <w:num w:numId="3" w16cid:durableId="1097947127">
    <w:abstractNumId w:val="1"/>
  </w:num>
  <w:num w:numId="4" w16cid:durableId="1880320448">
    <w:abstractNumId w:val="9"/>
  </w:num>
  <w:num w:numId="5" w16cid:durableId="814025687">
    <w:abstractNumId w:val="5"/>
  </w:num>
  <w:num w:numId="6" w16cid:durableId="1569419734">
    <w:abstractNumId w:val="11"/>
  </w:num>
  <w:num w:numId="7" w16cid:durableId="1940671604">
    <w:abstractNumId w:val="0"/>
  </w:num>
  <w:num w:numId="8" w16cid:durableId="1339380099">
    <w:abstractNumId w:val="7"/>
  </w:num>
  <w:num w:numId="9" w16cid:durableId="1217886800">
    <w:abstractNumId w:val="2"/>
  </w:num>
  <w:num w:numId="10" w16cid:durableId="787165687">
    <w:abstractNumId w:val="4"/>
  </w:num>
  <w:num w:numId="11" w16cid:durableId="344594794">
    <w:abstractNumId w:val="10"/>
  </w:num>
  <w:num w:numId="12" w16cid:durableId="1125587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9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F5"/>
    <w:rsid w:val="00000F9E"/>
    <w:rsid w:val="000022A1"/>
    <w:rsid w:val="000064BB"/>
    <w:rsid w:val="00020EFD"/>
    <w:rsid w:val="00022B80"/>
    <w:rsid w:val="00024BC2"/>
    <w:rsid w:val="00045E2A"/>
    <w:rsid w:val="00051B85"/>
    <w:rsid w:val="00052E4A"/>
    <w:rsid w:val="000747D9"/>
    <w:rsid w:val="00093EAC"/>
    <w:rsid w:val="000A0DCF"/>
    <w:rsid w:val="000B38DE"/>
    <w:rsid w:val="000C57FD"/>
    <w:rsid w:val="000E01E3"/>
    <w:rsid w:val="000F19EE"/>
    <w:rsid w:val="00125AE1"/>
    <w:rsid w:val="00136CBC"/>
    <w:rsid w:val="001378BC"/>
    <w:rsid w:val="00152DEB"/>
    <w:rsid w:val="00161405"/>
    <w:rsid w:val="0016310C"/>
    <w:rsid w:val="0016597A"/>
    <w:rsid w:val="00174AFD"/>
    <w:rsid w:val="00181CE4"/>
    <w:rsid w:val="0019235E"/>
    <w:rsid w:val="001A3486"/>
    <w:rsid w:val="001B280F"/>
    <w:rsid w:val="001C2063"/>
    <w:rsid w:val="001C7AE0"/>
    <w:rsid w:val="001D1232"/>
    <w:rsid w:val="001D1416"/>
    <w:rsid w:val="001D202F"/>
    <w:rsid w:val="001D2F79"/>
    <w:rsid w:val="001D56C6"/>
    <w:rsid w:val="001D68A9"/>
    <w:rsid w:val="001E7054"/>
    <w:rsid w:val="001F0F8C"/>
    <w:rsid w:val="00205B9B"/>
    <w:rsid w:val="00205D61"/>
    <w:rsid w:val="00240C5B"/>
    <w:rsid w:val="002428FC"/>
    <w:rsid w:val="00254B4F"/>
    <w:rsid w:val="00255877"/>
    <w:rsid w:val="002560F0"/>
    <w:rsid w:val="00260AEB"/>
    <w:rsid w:val="00270787"/>
    <w:rsid w:val="00276078"/>
    <w:rsid w:val="00285412"/>
    <w:rsid w:val="002952A0"/>
    <w:rsid w:val="0029670E"/>
    <w:rsid w:val="002A191B"/>
    <w:rsid w:val="002A7C0E"/>
    <w:rsid w:val="002B635C"/>
    <w:rsid w:val="002C75B2"/>
    <w:rsid w:val="002D0746"/>
    <w:rsid w:val="002E0223"/>
    <w:rsid w:val="003417DE"/>
    <w:rsid w:val="003470DA"/>
    <w:rsid w:val="00354234"/>
    <w:rsid w:val="00355079"/>
    <w:rsid w:val="00360EA1"/>
    <w:rsid w:val="00362F11"/>
    <w:rsid w:val="003701CA"/>
    <w:rsid w:val="00370629"/>
    <w:rsid w:val="00374D45"/>
    <w:rsid w:val="003767FA"/>
    <w:rsid w:val="00387F4C"/>
    <w:rsid w:val="003911F9"/>
    <w:rsid w:val="003A4EA5"/>
    <w:rsid w:val="003C74B0"/>
    <w:rsid w:val="003E08AB"/>
    <w:rsid w:val="003E4D28"/>
    <w:rsid w:val="003E6A61"/>
    <w:rsid w:val="003F03F2"/>
    <w:rsid w:val="003F1E8E"/>
    <w:rsid w:val="004119B1"/>
    <w:rsid w:val="00433421"/>
    <w:rsid w:val="004346DA"/>
    <w:rsid w:val="004418E4"/>
    <w:rsid w:val="00464F18"/>
    <w:rsid w:val="004817EC"/>
    <w:rsid w:val="00493056"/>
    <w:rsid w:val="004E4573"/>
    <w:rsid w:val="004E7D68"/>
    <w:rsid w:val="004F57A4"/>
    <w:rsid w:val="004F59B9"/>
    <w:rsid w:val="005045AD"/>
    <w:rsid w:val="0050508E"/>
    <w:rsid w:val="005073BA"/>
    <w:rsid w:val="00523013"/>
    <w:rsid w:val="0054655E"/>
    <w:rsid w:val="005535CD"/>
    <w:rsid w:val="005622F9"/>
    <w:rsid w:val="00566319"/>
    <w:rsid w:val="005663A7"/>
    <w:rsid w:val="00567342"/>
    <w:rsid w:val="005707AB"/>
    <w:rsid w:val="00577021"/>
    <w:rsid w:val="00581F48"/>
    <w:rsid w:val="00583195"/>
    <w:rsid w:val="00597844"/>
    <w:rsid w:val="005A4F52"/>
    <w:rsid w:val="005B3593"/>
    <w:rsid w:val="005B6A60"/>
    <w:rsid w:val="005C1887"/>
    <w:rsid w:val="005C4C43"/>
    <w:rsid w:val="005E530A"/>
    <w:rsid w:val="005E68E2"/>
    <w:rsid w:val="0060220E"/>
    <w:rsid w:val="00603406"/>
    <w:rsid w:val="00604A44"/>
    <w:rsid w:val="00607523"/>
    <w:rsid w:val="0061589F"/>
    <w:rsid w:val="0062400B"/>
    <w:rsid w:val="0062471A"/>
    <w:rsid w:val="00626AA9"/>
    <w:rsid w:val="00647CF7"/>
    <w:rsid w:val="00657B22"/>
    <w:rsid w:val="00660414"/>
    <w:rsid w:val="00667A3B"/>
    <w:rsid w:val="0069216C"/>
    <w:rsid w:val="006A26F0"/>
    <w:rsid w:val="006B447D"/>
    <w:rsid w:val="006B7761"/>
    <w:rsid w:val="006C562A"/>
    <w:rsid w:val="006D0D37"/>
    <w:rsid w:val="006D4C34"/>
    <w:rsid w:val="006E4C43"/>
    <w:rsid w:val="006E5E03"/>
    <w:rsid w:val="006F2D01"/>
    <w:rsid w:val="006F4F29"/>
    <w:rsid w:val="00702840"/>
    <w:rsid w:val="007276CE"/>
    <w:rsid w:val="007726A8"/>
    <w:rsid w:val="007761FE"/>
    <w:rsid w:val="0079244A"/>
    <w:rsid w:val="00795F0A"/>
    <w:rsid w:val="007B6242"/>
    <w:rsid w:val="007C5CE8"/>
    <w:rsid w:val="007E3483"/>
    <w:rsid w:val="008109FA"/>
    <w:rsid w:val="00832E9A"/>
    <w:rsid w:val="008444ED"/>
    <w:rsid w:val="008513FC"/>
    <w:rsid w:val="0085300E"/>
    <w:rsid w:val="00864BC5"/>
    <w:rsid w:val="00883930"/>
    <w:rsid w:val="00884759"/>
    <w:rsid w:val="008A0FBB"/>
    <w:rsid w:val="008A1956"/>
    <w:rsid w:val="008A7BDB"/>
    <w:rsid w:val="008B7737"/>
    <w:rsid w:val="008C0C54"/>
    <w:rsid w:val="008C34F8"/>
    <w:rsid w:val="008C4BF8"/>
    <w:rsid w:val="008D4EEA"/>
    <w:rsid w:val="008D5AE5"/>
    <w:rsid w:val="008E0962"/>
    <w:rsid w:val="008E1E66"/>
    <w:rsid w:val="008F6631"/>
    <w:rsid w:val="00902DA6"/>
    <w:rsid w:val="009048E2"/>
    <w:rsid w:val="009070A7"/>
    <w:rsid w:val="00910993"/>
    <w:rsid w:val="0091272F"/>
    <w:rsid w:val="0092398D"/>
    <w:rsid w:val="00927ED9"/>
    <w:rsid w:val="00947B61"/>
    <w:rsid w:val="00951D7A"/>
    <w:rsid w:val="00971223"/>
    <w:rsid w:val="00994AEE"/>
    <w:rsid w:val="00995267"/>
    <w:rsid w:val="00997280"/>
    <w:rsid w:val="009B55AC"/>
    <w:rsid w:val="009C4E94"/>
    <w:rsid w:val="009C7E56"/>
    <w:rsid w:val="009D08FF"/>
    <w:rsid w:val="009D46DE"/>
    <w:rsid w:val="00A003B4"/>
    <w:rsid w:val="00A05200"/>
    <w:rsid w:val="00A120F9"/>
    <w:rsid w:val="00A34DDF"/>
    <w:rsid w:val="00A44979"/>
    <w:rsid w:val="00A47AB3"/>
    <w:rsid w:val="00A47E17"/>
    <w:rsid w:val="00A67D26"/>
    <w:rsid w:val="00A928D3"/>
    <w:rsid w:val="00AB2DE1"/>
    <w:rsid w:val="00AD3DEE"/>
    <w:rsid w:val="00AD6FB3"/>
    <w:rsid w:val="00AE467C"/>
    <w:rsid w:val="00B001B2"/>
    <w:rsid w:val="00B0589A"/>
    <w:rsid w:val="00B527EE"/>
    <w:rsid w:val="00B70504"/>
    <w:rsid w:val="00B753CC"/>
    <w:rsid w:val="00B810A6"/>
    <w:rsid w:val="00B83C47"/>
    <w:rsid w:val="00B863E5"/>
    <w:rsid w:val="00B9178C"/>
    <w:rsid w:val="00B9499E"/>
    <w:rsid w:val="00B95CF8"/>
    <w:rsid w:val="00BC3E08"/>
    <w:rsid w:val="00BC5783"/>
    <w:rsid w:val="00BE6D34"/>
    <w:rsid w:val="00BF7C43"/>
    <w:rsid w:val="00C104CF"/>
    <w:rsid w:val="00C12490"/>
    <w:rsid w:val="00C12AAB"/>
    <w:rsid w:val="00C20CB9"/>
    <w:rsid w:val="00C21611"/>
    <w:rsid w:val="00C22EFC"/>
    <w:rsid w:val="00C243F4"/>
    <w:rsid w:val="00C37755"/>
    <w:rsid w:val="00C43C89"/>
    <w:rsid w:val="00C52591"/>
    <w:rsid w:val="00C56468"/>
    <w:rsid w:val="00C67157"/>
    <w:rsid w:val="00C70F11"/>
    <w:rsid w:val="00C94B08"/>
    <w:rsid w:val="00CA60A9"/>
    <w:rsid w:val="00CA6FAC"/>
    <w:rsid w:val="00CB6891"/>
    <w:rsid w:val="00CD3B2B"/>
    <w:rsid w:val="00D42AF2"/>
    <w:rsid w:val="00D57673"/>
    <w:rsid w:val="00D62C5F"/>
    <w:rsid w:val="00D867D5"/>
    <w:rsid w:val="00DA39B1"/>
    <w:rsid w:val="00DC3846"/>
    <w:rsid w:val="00DC5B22"/>
    <w:rsid w:val="00DE6C29"/>
    <w:rsid w:val="00E50F27"/>
    <w:rsid w:val="00E52925"/>
    <w:rsid w:val="00E57865"/>
    <w:rsid w:val="00E6454F"/>
    <w:rsid w:val="00E75269"/>
    <w:rsid w:val="00E87C44"/>
    <w:rsid w:val="00E947F7"/>
    <w:rsid w:val="00E95568"/>
    <w:rsid w:val="00EA1822"/>
    <w:rsid w:val="00EA4E3E"/>
    <w:rsid w:val="00EB0CEB"/>
    <w:rsid w:val="00EB197E"/>
    <w:rsid w:val="00EB53C1"/>
    <w:rsid w:val="00EF2960"/>
    <w:rsid w:val="00F077CF"/>
    <w:rsid w:val="00F2404A"/>
    <w:rsid w:val="00F451F5"/>
    <w:rsid w:val="00F52D11"/>
    <w:rsid w:val="00F546CF"/>
    <w:rsid w:val="00F82806"/>
    <w:rsid w:val="00F87CC6"/>
    <w:rsid w:val="00F931C0"/>
    <w:rsid w:val="00FA0EE3"/>
    <w:rsid w:val="00FA118A"/>
    <w:rsid w:val="00FB5232"/>
    <w:rsid w:val="00FD0BC1"/>
    <w:rsid w:val="00F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8C060"/>
  <w15:chartTrackingRefBased/>
  <w15:docId w15:val="{8EAC8428-1EA4-4E79-90E6-CCC8B5A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ＦＡ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8475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C7AE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1C7AE0"/>
    <w:rPr>
      <w:rFonts w:eastAsia="ＦＡ ゴシック"/>
      <w:kern w:val="2"/>
      <w:sz w:val="24"/>
    </w:rPr>
  </w:style>
  <w:style w:type="paragraph" w:styleId="a6">
    <w:name w:val="footer"/>
    <w:basedOn w:val="a"/>
    <w:link w:val="a7"/>
    <w:rsid w:val="001C7AE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1C7AE0"/>
    <w:rPr>
      <w:rFonts w:eastAsia="ＦＡ ゴシック"/>
      <w:kern w:val="2"/>
      <w:sz w:val="24"/>
    </w:rPr>
  </w:style>
  <w:style w:type="paragraph" w:styleId="a8">
    <w:name w:val="List Paragraph"/>
    <w:basedOn w:val="a"/>
    <w:uiPriority w:val="34"/>
    <w:qFormat/>
    <w:rsid w:val="00BC57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70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</vt:lpstr>
      <vt:lpstr>別添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</dc:title>
  <dc:subject/>
  <dc:creator>財団法人 日本おもちゃ図書館財団</dc:creator>
  <cp:keywords/>
  <cp:lastModifiedBy>mizuka</cp:lastModifiedBy>
  <cp:revision>79</cp:revision>
  <cp:lastPrinted>2026-07-17T07:40:00Z</cp:lastPrinted>
  <dcterms:created xsi:type="dcterms:W3CDTF">2024-10-24T02:30:00Z</dcterms:created>
  <dcterms:modified xsi:type="dcterms:W3CDTF">2026-07-27T05:43:00Z</dcterms:modified>
</cp:coreProperties>
</file>